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A73" w:rsidRDefault="00937A73" w:rsidP="00C46B5E">
      <w:pPr>
        <w:jc w:val="center"/>
        <w:rPr>
          <w:b/>
          <w:sz w:val="40"/>
          <w:szCs w:val="40"/>
        </w:rPr>
      </w:pPr>
      <w:r w:rsidRPr="000824E4">
        <w:rPr>
          <w:b/>
          <w:sz w:val="40"/>
          <w:szCs w:val="40"/>
        </w:rPr>
        <w:t xml:space="preserve">FEMALE FAT LOSS OVER 40 </w:t>
      </w:r>
    </w:p>
    <w:p w:rsidR="00937A73" w:rsidRPr="000824E4" w:rsidRDefault="00937A73" w:rsidP="00C46B5E">
      <w:pPr>
        <w:jc w:val="center"/>
        <w:rPr>
          <w:b/>
          <w:sz w:val="40"/>
          <w:szCs w:val="40"/>
        </w:rPr>
      </w:pPr>
      <w:r w:rsidRPr="000824E4">
        <w:rPr>
          <w:b/>
          <w:sz w:val="40"/>
          <w:szCs w:val="40"/>
        </w:rPr>
        <w:t>AFFILIATE PACKAGE</w:t>
      </w:r>
    </w:p>
    <w:p w:rsidR="00937A73" w:rsidRDefault="00937A73" w:rsidP="00C46B5E">
      <w:pPr>
        <w:rPr>
          <w:b/>
          <w:sz w:val="28"/>
          <w:szCs w:val="28"/>
        </w:rPr>
      </w:pPr>
    </w:p>
    <w:p w:rsidR="00937A73" w:rsidRDefault="00937A73" w:rsidP="00C46B5E">
      <w:pPr>
        <w:rPr>
          <w:sz w:val="28"/>
          <w:szCs w:val="28"/>
        </w:rPr>
      </w:pPr>
      <w:r>
        <w:rPr>
          <w:sz w:val="28"/>
          <w:szCs w:val="28"/>
        </w:rPr>
        <w:t>The Female Fat Loss Over 40 program is geared for women in their 40’s and beyond that are dealing with the onset of menopause and all it’s effects. This is a well-rounded program that addresses both exercise and nutrition.</w:t>
      </w:r>
    </w:p>
    <w:p w:rsidR="00937A73" w:rsidRDefault="00937A73" w:rsidP="00C46B5E">
      <w:pPr>
        <w:rPr>
          <w:sz w:val="28"/>
          <w:szCs w:val="28"/>
        </w:rPr>
      </w:pPr>
    </w:p>
    <w:p w:rsidR="00937A73" w:rsidRDefault="00937A73" w:rsidP="00C46B5E">
      <w:pPr>
        <w:rPr>
          <w:sz w:val="28"/>
          <w:szCs w:val="28"/>
        </w:rPr>
      </w:pPr>
      <w:r>
        <w:rPr>
          <w:sz w:val="28"/>
          <w:szCs w:val="28"/>
        </w:rPr>
        <w:t>Here’s a summary of the program:</w:t>
      </w:r>
    </w:p>
    <w:p w:rsidR="00937A73" w:rsidRDefault="00937A73" w:rsidP="00C46B5E">
      <w:pPr>
        <w:rPr>
          <w:sz w:val="28"/>
          <w:szCs w:val="28"/>
        </w:rPr>
      </w:pPr>
    </w:p>
    <w:p w:rsidR="00937A73" w:rsidRDefault="00937A73" w:rsidP="00C46B5E">
      <w:pPr>
        <w:rPr>
          <w:sz w:val="28"/>
          <w:szCs w:val="28"/>
        </w:rPr>
      </w:pPr>
      <w:r>
        <w:rPr>
          <w:sz w:val="28"/>
          <w:szCs w:val="28"/>
        </w:rPr>
        <w:t>Main program on sale for $30:</w:t>
      </w:r>
    </w:p>
    <w:p w:rsidR="00937A73" w:rsidRDefault="00937A73" w:rsidP="00C46B5E">
      <w:pPr>
        <w:numPr>
          <w:ilvl w:val="0"/>
          <w:numId w:val="4"/>
        </w:numPr>
        <w:rPr>
          <w:sz w:val="28"/>
          <w:szCs w:val="28"/>
        </w:rPr>
      </w:pPr>
      <w:r>
        <w:rPr>
          <w:sz w:val="28"/>
          <w:szCs w:val="28"/>
        </w:rPr>
        <w:t xml:space="preserve">12 workouts with full length </w:t>
      </w:r>
      <w:r w:rsidRPr="000824E4">
        <w:rPr>
          <w:b/>
          <w:sz w:val="28"/>
          <w:szCs w:val="28"/>
        </w:rPr>
        <w:t>follow along videos</w:t>
      </w:r>
    </w:p>
    <w:p w:rsidR="00937A73" w:rsidRDefault="00937A73" w:rsidP="00C46B5E">
      <w:pPr>
        <w:numPr>
          <w:ilvl w:val="0"/>
          <w:numId w:val="4"/>
        </w:numPr>
        <w:rPr>
          <w:sz w:val="28"/>
          <w:szCs w:val="28"/>
        </w:rPr>
      </w:pPr>
      <w:r>
        <w:rPr>
          <w:sz w:val="28"/>
          <w:szCs w:val="28"/>
        </w:rPr>
        <w:t>nutrition tips</w:t>
      </w:r>
    </w:p>
    <w:p w:rsidR="00937A73" w:rsidRDefault="00937A73" w:rsidP="00C46B5E">
      <w:pPr>
        <w:numPr>
          <w:ilvl w:val="0"/>
          <w:numId w:val="4"/>
        </w:numPr>
        <w:rPr>
          <w:sz w:val="28"/>
          <w:szCs w:val="28"/>
        </w:rPr>
      </w:pPr>
      <w:r>
        <w:rPr>
          <w:sz w:val="28"/>
          <w:szCs w:val="28"/>
        </w:rPr>
        <w:t>meal plans</w:t>
      </w:r>
    </w:p>
    <w:p w:rsidR="00937A73" w:rsidRDefault="00937A73" w:rsidP="00C46B5E">
      <w:pPr>
        <w:numPr>
          <w:ilvl w:val="0"/>
          <w:numId w:val="4"/>
        </w:numPr>
        <w:rPr>
          <w:sz w:val="28"/>
          <w:szCs w:val="28"/>
        </w:rPr>
      </w:pPr>
      <w:r>
        <w:rPr>
          <w:sz w:val="28"/>
          <w:szCs w:val="28"/>
        </w:rPr>
        <w:t>sleep guide</w:t>
      </w:r>
    </w:p>
    <w:p w:rsidR="00937A73" w:rsidRDefault="00937A73" w:rsidP="00C46B5E">
      <w:pPr>
        <w:numPr>
          <w:ilvl w:val="0"/>
          <w:numId w:val="4"/>
        </w:numPr>
        <w:rPr>
          <w:sz w:val="28"/>
          <w:szCs w:val="28"/>
        </w:rPr>
      </w:pPr>
      <w:r>
        <w:rPr>
          <w:sz w:val="28"/>
          <w:szCs w:val="28"/>
        </w:rPr>
        <w:t>audio program</w:t>
      </w:r>
    </w:p>
    <w:p w:rsidR="00937A73" w:rsidRDefault="00937A73" w:rsidP="00C46B5E">
      <w:pPr>
        <w:numPr>
          <w:ilvl w:val="0"/>
          <w:numId w:val="4"/>
        </w:numPr>
        <w:rPr>
          <w:sz w:val="28"/>
          <w:szCs w:val="28"/>
        </w:rPr>
      </w:pPr>
      <w:r>
        <w:rPr>
          <w:sz w:val="28"/>
          <w:szCs w:val="28"/>
        </w:rPr>
        <w:t>exercise library</w:t>
      </w:r>
    </w:p>
    <w:p w:rsidR="00937A73" w:rsidRDefault="00937A73" w:rsidP="00C46B5E">
      <w:pPr>
        <w:numPr>
          <w:ilvl w:val="0"/>
          <w:numId w:val="4"/>
        </w:numPr>
        <w:rPr>
          <w:sz w:val="28"/>
          <w:szCs w:val="28"/>
        </w:rPr>
      </w:pPr>
      <w:r>
        <w:rPr>
          <w:sz w:val="28"/>
          <w:szCs w:val="28"/>
        </w:rPr>
        <w:t>Pilates surprise bonus</w:t>
      </w:r>
    </w:p>
    <w:p w:rsidR="00937A73" w:rsidRDefault="00937A73" w:rsidP="00C46B5E">
      <w:pPr>
        <w:ind w:left="720"/>
        <w:rPr>
          <w:sz w:val="28"/>
          <w:szCs w:val="28"/>
        </w:rPr>
      </w:pPr>
    </w:p>
    <w:p w:rsidR="00937A73" w:rsidRDefault="00937A73" w:rsidP="00C46B5E">
      <w:pPr>
        <w:rPr>
          <w:sz w:val="28"/>
          <w:szCs w:val="28"/>
        </w:rPr>
      </w:pPr>
      <w:r>
        <w:rPr>
          <w:sz w:val="28"/>
          <w:szCs w:val="28"/>
        </w:rPr>
        <w:t>Upsell one $19:</w:t>
      </w:r>
    </w:p>
    <w:p w:rsidR="00937A73" w:rsidRDefault="00937A73" w:rsidP="00C46B5E">
      <w:pPr>
        <w:numPr>
          <w:ilvl w:val="0"/>
          <w:numId w:val="5"/>
        </w:numPr>
        <w:rPr>
          <w:sz w:val="28"/>
          <w:szCs w:val="28"/>
        </w:rPr>
      </w:pPr>
      <w:r>
        <w:rPr>
          <w:sz w:val="28"/>
          <w:szCs w:val="28"/>
        </w:rPr>
        <w:t>21 day rapid fat loss program (4 more follow along videos)</w:t>
      </w:r>
    </w:p>
    <w:p w:rsidR="00937A73" w:rsidRPr="007E5EDC" w:rsidRDefault="00937A73" w:rsidP="00C46B5E">
      <w:pPr>
        <w:numPr>
          <w:ilvl w:val="0"/>
          <w:numId w:val="5"/>
        </w:numPr>
        <w:rPr>
          <w:sz w:val="28"/>
          <w:szCs w:val="28"/>
        </w:rPr>
      </w:pPr>
      <w:r>
        <w:rPr>
          <w:sz w:val="28"/>
          <w:szCs w:val="28"/>
        </w:rPr>
        <w:t>10 Tips to Looking 10 Years Younger</w:t>
      </w:r>
    </w:p>
    <w:p w:rsidR="00937A73" w:rsidRPr="007E5EDC" w:rsidRDefault="00937A73" w:rsidP="00C46B5E">
      <w:pPr>
        <w:numPr>
          <w:ilvl w:val="0"/>
          <w:numId w:val="6"/>
        </w:numPr>
        <w:rPr>
          <w:sz w:val="28"/>
          <w:szCs w:val="28"/>
        </w:rPr>
      </w:pPr>
      <w:r>
        <w:rPr>
          <w:sz w:val="28"/>
          <w:szCs w:val="28"/>
        </w:rPr>
        <w:t>Travel workouts</w:t>
      </w:r>
    </w:p>
    <w:p w:rsidR="00937A73" w:rsidRDefault="00937A73" w:rsidP="00C46B5E">
      <w:pPr>
        <w:numPr>
          <w:ilvl w:val="0"/>
          <w:numId w:val="1"/>
        </w:numPr>
        <w:rPr>
          <w:sz w:val="28"/>
          <w:szCs w:val="28"/>
        </w:rPr>
      </w:pPr>
      <w:r>
        <w:rPr>
          <w:sz w:val="28"/>
          <w:szCs w:val="28"/>
        </w:rPr>
        <w:t xml:space="preserve">Travel Tips </w:t>
      </w:r>
    </w:p>
    <w:p w:rsidR="00937A73" w:rsidRDefault="00937A73" w:rsidP="00C46B5E">
      <w:pPr>
        <w:rPr>
          <w:sz w:val="28"/>
          <w:szCs w:val="28"/>
        </w:rPr>
      </w:pPr>
    </w:p>
    <w:p w:rsidR="00937A73" w:rsidRDefault="00937A73" w:rsidP="00C46B5E">
      <w:pPr>
        <w:rPr>
          <w:sz w:val="28"/>
          <w:szCs w:val="28"/>
        </w:rPr>
      </w:pPr>
      <w:r>
        <w:rPr>
          <w:sz w:val="28"/>
          <w:szCs w:val="28"/>
        </w:rPr>
        <w:t>Upsell two $14</w:t>
      </w:r>
    </w:p>
    <w:p w:rsidR="00937A73" w:rsidRDefault="00937A73" w:rsidP="00C46B5E">
      <w:pPr>
        <w:pStyle w:val="ListParagraph"/>
        <w:numPr>
          <w:ilvl w:val="0"/>
          <w:numId w:val="1"/>
        </w:numPr>
        <w:rPr>
          <w:sz w:val="28"/>
          <w:szCs w:val="28"/>
        </w:rPr>
      </w:pPr>
      <w:r>
        <w:rPr>
          <w:sz w:val="28"/>
          <w:szCs w:val="28"/>
        </w:rPr>
        <w:t>Trouble Spot training video series (3 follow along videos)</w:t>
      </w:r>
    </w:p>
    <w:p w:rsidR="00937A73" w:rsidRDefault="00937A73" w:rsidP="00C46B5E">
      <w:pPr>
        <w:pStyle w:val="ListParagraph"/>
        <w:numPr>
          <w:ilvl w:val="0"/>
          <w:numId w:val="1"/>
        </w:numPr>
        <w:rPr>
          <w:sz w:val="28"/>
          <w:szCs w:val="28"/>
        </w:rPr>
      </w:pPr>
      <w:r>
        <w:rPr>
          <w:sz w:val="28"/>
          <w:szCs w:val="28"/>
        </w:rPr>
        <w:t>Exercise library</w:t>
      </w:r>
    </w:p>
    <w:p w:rsidR="00937A73" w:rsidRDefault="00937A73" w:rsidP="00C46B5E">
      <w:pPr>
        <w:pStyle w:val="ListParagraph"/>
        <w:numPr>
          <w:ilvl w:val="0"/>
          <w:numId w:val="1"/>
        </w:numPr>
        <w:rPr>
          <w:sz w:val="28"/>
          <w:szCs w:val="28"/>
        </w:rPr>
      </w:pPr>
      <w:r>
        <w:rPr>
          <w:sz w:val="28"/>
          <w:szCs w:val="28"/>
        </w:rPr>
        <w:t>Pdf workouts</w:t>
      </w:r>
    </w:p>
    <w:p w:rsidR="00937A73" w:rsidRDefault="00937A73" w:rsidP="00C46B5E">
      <w:pPr>
        <w:pStyle w:val="ListParagraph"/>
        <w:numPr>
          <w:ilvl w:val="0"/>
          <w:numId w:val="1"/>
        </w:numPr>
        <w:rPr>
          <w:sz w:val="28"/>
          <w:szCs w:val="28"/>
        </w:rPr>
      </w:pPr>
      <w:r>
        <w:rPr>
          <w:sz w:val="28"/>
          <w:szCs w:val="28"/>
        </w:rPr>
        <w:t>Bonus 60 family friendly recipe book</w:t>
      </w:r>
      <w:bookmarkStart w:id="0" w:name="_GoBack"/>
      <w:bookmarkEnd w:id="0"/>
    </w:p>
    <w:p w:rsidR="00937A73" w:rsidRDefault="00937A73" w:rsidP="00C46B5E">
      <w:pPr>
        <w:rPr>
          <w:sz w:val="28"/>
          <w:szCs w:val="28"/>
        </w:rPr>
      </w:pPr>
    </w:p>
    <w:p w:rsidR="00937A73" w:rsidRPr="00C46B5E" w:rsidRDefault="00937A73" w:rsidP="00C46B5E">
      <w:pPr>
        <w:rPr>
          <w:sz w:val="28"/>
          <w:szCs w:val="28"/>
        </w:rPr>
      </w:pPr>
      <w:r>
        <w:rPr>
          <w:sz w:val="28"/>
          <w:szCs w:val="28"/>
        </w:rPr>
        <w:t>Upsell three $9/month or $39 paid in full</w:t>
      </w:r>
    </w:p>
    <w:p w:rsidR="00937A73" w:rsidRDefault="00937A73" w:rsidP="00C46B5E">
      <w:pPr>
        <w:numPr>
          <w:ilvl w:val="0"/>
          <w:numId w:val="1"/>
        </w:numPr>
        <w:rPr>
          <w:sz w:val="28"/>
          <w:szCs w:val="28"/>
        </w:rPr>
      </w:pPr>
      <w:r>
        <w:rPr>
          <w:sz w:val="28"/>
          <w:szCs w:val="28"/>
        </w:rPr>
        <w:t>Inner circle micro continuity program for 6 months</w:t>
      </w:r>
    </w:p>
    <w:p w:rsidR="00937A73" w:rsidRPr="00C46B5E" w:rsidRDefault="00937A73" w:rsidP="00C46B5E">
      <w:pPr>
        <w:numPr>
          <w:ilvl w:val="0"/>
          <w:numId w:val="1"/>
        </w:numPr>
        <w:rPr>
          <w:sz w:val="28"/>
          <w:szCs w:val="28"/>
        </w:rPr>
      </w:pPr>
      <w:r>
        <w:rPr>
          <w:sz w:val="28"/>
          <w:szCs w:val="28"/>
        </w:rPr>
        <w:t>Bonus bundle upon enrollment</w:t>
      </w:r>
    </w:p>
    <w:p w:rsidR="00937A73" w:rsidRPr="0018246A" w:rsidRDefault="00937A73" w:rsidP="00C46B5E">
      <w:pPr>
        <w:jc w:val="center"/>
        <w:rPr>
          <w:b/>
          <w:color w:val="FF0000"/>
          <w:sz w:val="32"/>
          <w:szCs w:val="32"/>
        </w:rPr>
      </w:pPr>
    </w:p>
    <w:p w:rsidR="00937A73" w:rsidRPr="0018246A" w:rsidRDefault="00937A73" w:rsidP="00C46B5E">
      <w:pPr>
        <w:rPr>
          <w:b/>
          <w:color w:val="FF0000"/>
          <w:sz w:val="28"/>
          <w:szCs w:val="28"/>
        </w:rPr>
      </w:pPr>
      <w:r w:rsidRPr="0018246A">
        <w:rPr>
          <w:b/>
          <w:color w:val="FF0000"/>
          <w:sz w:val="28"/>
          <w:szCs w:val="28"/>
        </w:rPr>
        <w:t>Check out the affiliate page for lots of articles and videos:</w:t>
      </w:r>
    </w:p>
    <w:p w:rsidR="00937A73" w:rsidRDefault="00937A73" w:rsidP="00C46B5E">
      <w:pPr>
        <w:rPr>
          <w:b/>
          <w:sz w:val="28"/>
          <w:szCs w:val="28"/>
        </w:rPr>
      </w:pPr>
      <w:r w:rsidRPr="00D6007E">
        <w:rPr>
          <w:b/>
          <w:sz w:val="28"/>
          <w:szCs w:val="28"/>
        </w:rPr>
        <w:t xml:space="preserve">http://www.femalefatlossoverforty.com/resources.html </w:t>
      </w:r>
    </w:p>
    <w:p w:rsidR="00937A73" w:rsidRDefault="00937A73" w:rsidP="00C46B5E">
      <w:pPr>
        <w:rPr>
          <w:b/>
        </w:rPr>
      </w:pPr>
      <w:r>
        <w:rPr>
          <w:b/>
        </w:rPr>
        <w:t>Here are some results from promotions in May/June 2014</w:t>
      </w:r>
    </w:p>
    <w:p w:rsidR="00937A73" w:rsidRDefault="00937A73" w:rsidP="00C46B5E">
      <w:pPr>
        <w:rPr>
          <w:b/>
        </w:rPr>
      </w:pPr>
    </w:p>
    <w:p w:rsidR="00937A73" w:rsidRDefault="00937A73" w:rsidP="00C46B5E">
      <w:r w:rsidRPr="00AB5274">
        <w:rPr>
          <w:b/>
          <w:highlight w:val="yellow"/>
        </w:rPr>
        <w:t>JJ Virgin</w:t>
      </w:r>
      <w:r>
        <w:t xml:space="preserve"> – </w:t>
      </w:r>
      <w:r w:rsidRPr="00B06091">
        <w:rPr>
          <w:b/>
        </w:rPr>
        <w:t>10.2% conversion, over 500 sales with one email</w:t>
      </w:r>
      <w:r>
        <w:t xml:space="preserve"> (see below)</w:t>
      </w:r>
    </w:p>
    <w:p w:rsidR="00937A73" w:rsidRDefault="00937A73" w:rsidP="00C46B5E"/>
    <w:p w:rsidR="00937A73" w:rsidRPr="00AB5274" w:rsidRDefault="00937A73" w:rsidP="00AB5274">
      <w:pPr>
        <w:rPr>
          <w:rFonts w:ascii="Times" w:hAnsi="Times"/>
          <w:lang w:val="en-CA"/>
        </w:rPr>
      </w:pPr>
      <w:r w:rsidRPr="00AB5274">
        <w:rPr>
          <w:rFonts w:ascii="Times" w:hAnsi="Times"/>
          <w:lang w:val="en-CA"/>
        </w:rPr>
        <w:t>Upsell #1 converted at 23.7%</w:t>
      </w:r>
    </w:p>
    <w:p w:rsidR="00937A73" w:rsidRPr="00AB5274" w:rsidRDefault="00937A73" w:rsidP="00AB5274">
      <w:pPr>
        <w:rPr>
          <w:rFonts w:ascii="Times" w:hAnsi="Times"/>
          <w:lang w:val="en-CA"/>
        </w:rPr>
      </w:pPr>
      <w:r w:rsidRPr="00AB5274">
        <w:rPr>
          <w:rFonts w:ascii="Times" w:hAnsi="Times"/>
          <w:lang w:val="en-CA"/>
        </w:rPr>
        <w:t>Upsell #2 converted at 10%</w:t>
      </w:r>
    </w:p>
    <w:p w:rsidR="00937A73" w:rsidRDefault="00937A73" w:rsidP="00AB5274">
      <w:pPr>
        <w:rPr>
          <w:rFonts w:ascii="Times" w:hAnsi="Times"/>
          <w:lang w:val="en-CA"/>
        </w:rPr>
      </w:pPr>
      <w:r w:rsidRPr="00AB5274">
        <w:rPr>
          <w:rFonts w:ascii="Times" w:hAnsi="Times"/>
          <w:lang w:val="en-CA"/>
        </w:rPr>
        <w:t>Upsell #3 was given as a bonus</w:t>
      </w:r>
    </w:p>
    <w:p w:rsidR="00937A73" w:rsidRDefault="00937A73" w:rsidP="00B06091">
      <w:pPr>
        <w:pStyle w:val="NormalWeb"/>
      </w:pPr>
      <w:r>
        <w:rPr>
          <w:rStyle w:val="Emphasis"/>
          <w:color w:val="000000"/>
        </w:rPr>
        <w:t>If you’re a woman over 40, then this message is super important for you, because after 40 what to AVOID is just as important as</w:t>
      </w:r>
      <w:r>
        <w:rPr>
          <w:rStyle w:val="Emphasis"/>
        </w:rPr>
        <w:t xml:space="preserve"> </w:t>
      </w:r>
      <w:hyperlink r:id="rId5" w:tgtFrame="_blank" w:history="1">
        <w:r>
          <w:rPr>
            <w:rStyle w:val="Hyperlink"/>
            <w:i/>
            <w:iCs/>
          </w:rPr>
          <w:t>what to DO when it comes to fat loss</w:t>
        </w:r>
      </w:hyperlink>
      <w:r>
        <w:rPr>
          <w:rStyle w:val="Emphasis"/>
        </w:rPr>
        <w:t>.</w:t>
      </w:r>
      <w:r>
        <w:t> </w:t>
      </w:r>
    </w:p>
    <w:p w:rsidR="00937A73" w:rsidRDefault="00937A73" w:rsidP="00B06091">
      <w:pPr>
        <w:pStyle w:val="NormalWeb"/>
      </w:pPr>
      <w:r>
        <w:rPr>
          <w:color w:val="000000"/>
        </w:rPr>
        <w:t xml:space="preserve">My good friend and fitness expert, Shawna K, (who by the way looks like she’s in her 30’s and not in her 50’s) has some good advice: </w:t>
      </w:r>
      <w:r>
        <w:rPr>
          <w:rStyle w:val="Strong"/>
          <w:color w:val="000000"/>
        </w:rPr>
        <w:t>Avoid the Cardio Cringe!</w:t>
      </w:r>
      <w:r>
        <w:rPr>
          <w:color w:val="000000"/>
        </w:rPr>
        <w:t> </w:t>
      </w:r>
    </w:p>
    <w:p w:rsidR="00937A73" w:rsidRDefault="00937A73" w:rsidP="00B06091">
      <w:pPr>
        <w:pStyle w:val="NormalWeb"/>
      </w:pPr>
      <w:r>
        <w:rPr>
          <w:color w:val="000000"/>
        </w:rPr>
        <w:t>Cardio is the #1 thing that women turn to when they want to lose weight, and it’s also the #1 least effective fat loss method. But don't stop ‘cardio’ completely. Instead, simply replace aerobic training with anaerobic bursts. This will spike your metabolism in record time, reduce the potential for over use injury and eliminate workout boredom.</w:t>
      </w:r>
    </w:p>
    <w:p w:rsidR="00937A73" w:rsidRDefault="00937A73" w:rsidP="00B06091">
      <w:pPr>
        <w:pStyle w:val="NormalWeb"/>
      </w:pPr>
      <w:r>
        <w:rPr>
          <w:color w:val="000000"/>
        </w:rPr>
        <w:t>So where can you get more tips and learn more about effective fat loss training for women over 40??</w:t>
      </w:r>
      <w:r>
        <w:t> </w:t>
      </w:r>
      <w:hyperlink r:id="rId6" w:tgtFrame="_blank" w:history="1">
        <w:r>
          <w:rPr>
            <w:rStyle w:val="Hyperlink"/>
          </w:rPr>
          <w:t>http://thevirgindiet.com/fatloss40</w:t>
        </w:r>
      </w:hyperlink>
    </w:p>
    <w:p w:rsidR="00937A73" w:rsidRDefault="00937A73" w:rsidP="00B06091">
      <w:pPr>
        <w:pStyle w:val="NormalWeb"/>
      </w:pPr>
      <w:r>
        <w:rPr>
          <w:color w:val="000000"/>
        </w:rPr>
        <w:t xml:space="preserve">Not only will Shawna’s Female Fat Loss Over 40 program motivate you to be MORE consistent, and train harder, but it will also make sure you do every exercise perfectly so that you get more results in LESS time. </w:t>
      </w:r>
      <w:r>
        <w:rPr>
          <w:rStyle w:val="Strong"/>
          <w:color w:val="000000"/>
        </w:rPr>
        <w:t>(AND for my community, right now it’s only $20. After the 2nd, the price goes up to $30. That’s a 30% savings to act FAST.) Let's get you the results you DESERVE, fast.</w:t>
      </w:r>
    </w:p>
    <w:p w:rsidR="00937A73" w:rsidRDefault="00937A73" w:rsidP="00B06091">
      <w:pPr>
        <w:pStyle w:val="NormalWeb"/>
      </w:pPr>
      <w:r>
        <w:rPr>
          <w:color w:val="000000"/>
        </w:rPr>
        <w:t>Start today.</w:t>
      </w:r>
    </w:p>
    <w:p w:rsidR="00937A73" w:rsidRDefault="00937A73" w:rsidP="00B06091">
      <w:pPr>
        <w:pStyle w:val="NormalWeb"/>
      </w:pPr>
      <w:r>
        <w:rPr>
          <w:color w:val="000000"/>
        </w:rPr>
        <w:t>Best,</w:t>
      </w:r>
      <w:r>
        <w:br/>
      </w:r>
      <w:r>
        <w:rPr>
          <w:color w:val="000000"/>
        </w:rPr>
        <w:t>JJ</w:t>
      </w:r>
    </w:p>
    <w:p w:rsidR="00937A73" w:rsidRDefault="00937A73" w:rsidP="00B06091">
      <w:pPr>
        <w:pStyle w:val="NormalWeb"/>
      </w:pPr>
      <w:r>
        <w:rPr>
          <w:color w:val="000000"/>
        </w:rPr>
        <w:t>PS. Shawna has an amazing fast action bonus for you if you act today: Just grab</w:t>
      </w:r>
      <w:r>
        <w:t> </w:t>
      </w:r>
      <w:hyperlink r:id="rId7" w:tgtFrame="_blank" w:history="1">
        <w:r>
          <w:rPr>
            <w:rStyle w:val="Hyperlink"/>
            <w:b/>
            <w:bCs/>
          </w:rPr>
          <w:t>Female Fat Loss Over 40</w:t>
        </w:r>
      </w:hyperlink>
      <w:r>
        <w:t xml:space="preserve"> </w:t>
      </w:r>
      <w:r>
        <w:rPr>
          <w:color w:val="000000"/>
        </w:rPr>
        <w:t>before midnight July 2nd, and in addition to 12 full-length follow along videos (that’s 3 months of programming) you’ll be added to the ‘</w:t>
      </w:r>
      <w:r>
        <w:rPr>
          <w:rStyle w:val="Strong"/>
          <w:color w:val="000000"/>
        </w:rPr>
        <w:t>Female Fat Loss Over 40 Inner Circle</w:t>
      </w:r>
      <w:r>
        <w:rPr>
          <w:color w:val="000000"/>
        </w:rPr>
        <w:t>’ where you’ll get a workout of the month for 6 ADDITIONAL months.</w:t>
      </w:r>
    </w:p>
    <w:p w:rsidR="00937A73" w:rsidRDefault="00937A73" w:rsidP="00B06091">
      <w:pPr>
        <w:pStyle w:val="NormalWeb"/>
      </w:pPr>
      <w:r>
        <w:rPr>
          <w:color w:val="000000"/>
        </w:rPr>
        <w:t>PPS: If you grab</w:t>
      </w:r>
      <w:r>
        <w:t xml:space="preserve"> </w:t>
      </w:r>
      <w:hyperlink r:id="rId8" w:tgtFrame="_blank" w:history="1">
        <w:r>
          <w:rPr>
            <w:rStyle w:val="Strong"/>
            <w:color w:val="0000FF"/>
            <w:u w:val="single"/>
          </w:rPr>
          <w:t>Female Fat Loss Over 40</w:t>
        </w:r>
      </w:hyperlink>
      <w:r>
        <w:t xml:space="preserve"> </w:t>
      </w:r>
      <w:r>
        <w:rPr>
          <w:color w:val="000000"/>
        </w:rPr>
        <w:t xml:space="preserve">before </w:t>
      </w:r>
      <w:r>
        <w:rPr>
          <w:rStyle w:val="aqj"/>
          <w:color w:val="000000"/>
        </w:rPr>
        <w:t>midnight</w:t>
      </w:r>
      <w:r>
        <w:rPr>
          <w:color w:val="000000"/>
        </w:rPr>
        <w:t xml:space="preserve"> </w:t>
      </w:r>
      <w:r>
        <w:rPr>
          <w:rStyle w:val="Strong"/>
          <w:color w:val="000000"/>
        </w:rPr>
        <w:t>July 2nd</w:t>
      </w:r>
      <w:r>
        <w:rPr>
          <w:color w:val="000000"/>
        </w:rPr>
        <w:t>, you’ll get it as a FAST ACTION BONUS, saving you over $55.</w:t>
      </w:r>
    </w:p>
    <w:p w:rsidR="00937A73" w:rsidRPr="00AB5274" w:rsidRDefault="00937A73" w:rsidP="00AB5274"/>
    <w:p w:rsidR="00937A73" w:rsidRDefault="00937A73" w:rsidP="00C46B5E"/>
    <w:p w:rsidR="00937A73" w:rsidRDefault="00937A73" w:rsidP="00C46B5E"/>
    <w:p w:rsidR="00937A73" w:rsidRDefault="00937A73" w:rsidP="00C46B5E"/>
    <w:p w:rsidR="00937A73" w:rsidRDefault="00937A73" w:rsidP="00C46B5E"/>
    <w:p w:rsidR="00937A73" w:rsidRDefault="00937A73" w:rsidP="00C46B5E"/>
    <w:p w:rsidR="00937A73" w:rsidRDefault="00937A73" w:rsidP="00C46B5E"/>
    <w:p w:rsidR="00937A73" w:rsidRDefault="00937A73" w:rsidP="00C46B5E"/>
    <w:p w:rsidR="00937A73" w:rsidRDefault="00937A73" w:rsidP="00C46B5E"/>
    <w:p w:rsidR="00937A73" w:rsidRDefault="00937A73" w:rsidP="00C46B5E"/>
    <w:p w:rsidR="00937A73" w:rsidRDefault="00937A73" w:rsidP="00C46B5E">
      <w:r w:rsidRPr="00AB5274">
        <w:rPr>
          <w:b/>
          <w:highlight w:val="yellow"/>
        </w:rPr>
        <w:t>Craig Ballantyne</w:t>
      </w:r>
      <w:r w:rsidRPr="00AB5274">
        <w:rPr>
          <w:highlight w:val="yellow"/>
        </w:rPr>
        <w:t xml:space="preserve"> </w:t>
      </w:r>
      <w:r>
        <w:rPr>
          <w:highlight w:val="yellow"/>
        </w:rPr>
        <w:t>–</w:t>
      </w:r>
      <w:r>
        <w:t xml:space="preserve"> Here’s what Craig had to say about FFLO40:</w:t>
      </w:r>
    </w:p>
    <w:p w:rsidR="00937A73" w:rsidRDefault="00937A73" w:rsidP="00AB5274">
      <w:pPr>
        <w:spacing w:before="100" w:beforeAutospacing="1" w:after="100" w:afterAutospacing="1"/>
      </w:pPr>
      <w:r>
        <w:rPr>
          <w:b/>
          <w:bCs/>
          <w:i/>
          <w:iCs/>
        </w:rPr>
        <w:t>Female Fat Loss Over 40</w:t>
      </w:r>
      <w:r>
        <w:t xml:space="preserve"> worked really well for my TT list. It all made sense when I looked at my Facebook page insights. </w:t>
      </w:r>
      <w:r>
        <w:rPr>
          <w:b/>
          <w:bCs/>
          <w:i/>
          <w:iCs/>
        </w:rPr>
        <w:t>Over 85% of my 145,000 fans are female, and 75% of those are between 35-55 years of age</w:t>
      </w:r>
      <w:r>
        <w:t xml:space="preserve">. That’s a near perfect message to market match, something we should all be looking for in all of your internal and affiliate promotions. </w:t>
      </w:r>
    </w:p>
    <w:p w:rsidR="00937A73" w:rsidRDefault="00937A73" w:rsidP="00AB5274">
      <w:pPr>
        <w:spacing w:before="100" w:beforeAutospacing="1" w:after="100" w:afterAutospacing="1"/>
      </w:pPr>
      <w:r>
        <w:t xml:space="preserve">Memorize that phrase and what it means: </w:t>
      </w:r>
      <w:r>
        <w:rPr>
          <w:b/>
          <w:bCs/>
        </w:rPr>
        <w:t>Message-to-Market-Match</w:t>
      </w:r>
    </w:p>
    <w:p w:rsidR="00937A73" w:rsidRDefault="00937A73" w:rsidP="00AB5274">
      <w:pPr>
        <w:spacing w:before="100" w:beforeAutospacing="1" w:after="100" w:afterAutospacing="1"/>
      </w:pPr>
      <w:r>
        <w:t>It is simple. If your audience is male, under 30, and wants to build muscle, your message should be: “</w:t>
      </w:r>
      <w:r>
        <w:rPr>
          <w:i/>
          <w:iCs/>
        </w:rPr>
        <w:t>Hey, you’re a young guy and you want to build muscle so that you can quickly and easily attract hot women. Here’s how to do it.”</w:t>
      </w:r>
      <w:r>
        <w:t xml:space="preserve"> </w:t>
      </w:r>
    </w:p>
    <w:p w:rsidR="00937A73" w:rsidRDefault="00937A73" w:rsidP="00AB5274">
      <w:pPr>
        <w:spacing w:before="100" w:beforeAutospacing="1" w:after="100" w:afterAutospacing="1"/>
      </w:pPr>
      <w:r>
        <w:t>Likewise, if your audience is male, under 45, and wants to burn belly fat with minimal equipment, your message should be: “</w:t>
      </w:r>
      <w:r>
        <w:rPr>
          <w:i/>
          <w:iCs/>
        </w:rPr>
        <w:t>Hey, you’re a busy dad with a long workday but you still want to burn stubborn belly fat, get back in shape and have more energy for your kids so that you’re no longer embarrassed by how you look or feel. Here’s how to do it</w:t>
      </w:r>
      <w:r>
        <w:t>.”</w:t>
      </w:r>
    </w:p>
    <w:p w:rsidR="00937A73" w:rsidRDefault="00937A73" w:rsidP="00AB5274">
      <w:pPr>
        <w:spacing w:before="100" w:beforeAutospacing="1" w:after="100" w:afterAutospacing="1"/>
      </w:pPr>
      <w:r>
        <w:t>And if your audience is female, between 35-55, and wants to lose weight and tone those trouble body parts with minimal equipment and short workouts (preferably in follow-along video style), then your message should be: “</w:t>
      </w:r>
      <w:r>
        <w:rPr>
          <w:i/>
          <w:iCs/>
        </w:rPr>
        <w:t>Hey, here are the secrets on how to combat aging and fix your slow metabolism so that you can lose fat from your thighs, arms, belly, and waist, no matter how busy you are, how many kids you’ve had, or how old you are. And you can do this all without scam/expensive diet pills, long cardio, or starvation diets. Here’s how to do it.</w:t>
      </w:r>
      <w:r>
        <w:t>”</w:t>
      </w:r>
    </w:p>
    <w:p w:rsidR="00937A73" w:rsidRDefault="00937A73" w:rsidP="00AB5274">
      <w:pPr>
        <w:spacing w:before="100" w:beforeAutospacing="1" w:after="100" w:afterAutospacing="1"/>
      </w:pPr>
      <w:r>
        <w:t>Marketing and selling is really simple. Match your market to the right message and deliver what they want and need. That’s how you solve problems. That’s how you add value. That’s how you change lives.</w:t>
      </w:r>
    </w:p>
    <w:p w:rsidR="00937A73" w:rsidRDefault="00937A73" w:rsidP="00AB5274">
      <w:pPr>
        <w:spacing w:before="100" w:beforeAutospacing="1" w:after="100" w:afterAutospacing="1"/>
      </w:pPr>
      <w:r>
        <w:t> </w:t>
      </w:r>
    </w:p>
    <w:p w:rsidR="00937A73" w:rsidRDefault="00937A73" w:rsidP="00AB5274">
      <w:pPr>
        <w:spacing w:before="100" w:beforeAutospacing="1" w:after="100" w:afterAutospacing="1"/>
      </w:pPr>
      <w:r>
        <w:rPr>
          <w:b/>
          <w:bCs/>
        </w:rPr>
        <w:t>Here are the 24-hour email stats (email text below):</w:t>
      </w:r>
    </w:p>
    <w:p w:rsidR="00937A73" w:rsidRPr="00AB5274" w:rsidRDefault="00937A73" w:rsidP="00AB5274">
      <w:pPr>
        <w:pStyle w:val="ListParagraph"/>
        <w:numPr>
          <w:ilvl w:val="0"/>
          <w:numId w:val="7"/>
        </w:numPr>
        <w:spacing w:before="100" w:beforeAutospacing="1" w:after="100" w:afterAutospacing="1"/>
      </w:pPr>
      <w:r w:rsidRPr="00AB5274">
        <w:t>Sent: 93,000</w:t>
      </w:r>
    </w:p>
    <w:p w:rsidR="00937A73" w:rsidRPr="00AB5274" w:rsidRDefault="00937A73" w:rsidP="00AB5274">
      <w:pPr>
        <w:pStyle w:val="ListParagraph"/>
        <w:numPr>
          <w:ilvl w:val="0"/>
          <w:numId w:val="7"/>
        </w:numPr>
        <w:spacing w:before="100" w:beforeAutospacing="1" w:after="100" w:afterAutospacing="1"/>
      </w:pPr>
      <w:r w:rsidRPr="00AB5274">
        <w:t>Open: 11,000 (12%)</w:t>
      </w:r>
    </w:p>
    <w:p w:rsidR="00937A73" w:rsidRPr="00AB5274" w:rsidRDefault="00937A73" w:rsidP="00AB5274">
      <w:pPr>
        <w:pStyle w:val="ListParagraph"/>
        <w:numPr>
          <w:ilvl w:val="0"/>
          <w:numId w:val="7"/>
        </w:numPr>
        <w:spacing w:before="100" w:beforeAutospacing="1" w:after="100" w:afterAutospacing="1"/>
      </w:pPr>
      <w:r w:rsidRPr="00AB5274">
        <w:t>Clicks: 1,300</w:t>
      </w:r>
    </w:p>
    <w:p w:rsidR="00937A73" w:rsidRDefault="00937A73" w:rsidP="00AB5274">
      <w:pPr>
        <w:spacing w:before="100" w:beforeAutospacing="1" w:after="100" w:afterAutospacing="1"/>
      </w:pPr>
      <w:r>
        <w:rPr>
          <w:b/>
          <w:bCs/>
        </w:rPr>
        <w:t>And my sales stats for the week:</w:t>
      </w:r>
    </w:p>
    <w:p w:rsidR="00937A73" w:rsidRDefault="00937A73" w:rsidP="00AB5274">
      <w:pPr>
        <w:spacing w:before="100" w:beforeAutospacing="1" w:after="100" w:afterAutospacing="1"/>
      </w:pPr>
      <w:r>
        <w:t>5.2% conversion</w:t>
      </w:r>
    </w:p>
    <w:p w:rsidR="00937A73" w:rsidRDefault="00937A73" w:rsidP="00AB5274">
      <w:pPr>
        <w:spacing w:before="100" w:beforeAutospacing="1" w:after="100" w:afterAutospacing="1"/>
      </w:pPr>
      <w:r>
        <w:t>191 total front-end sales</w:t>
      </w:r>
    </w:p>
    <w:p w:rsidR="00937A73" w:rsidRDefault="00937A73" w:rsidP="00AB5274">
      <w:pPr>
        <w:spacing w:before="100" w:beforeAutospacing="1" w:after="100" w:afterAutospacing="1"/>
      </w:pPr>
      <w:r>
        <w:t xml:space="preserve">Upsell #1 = 29% take rate </w:t>
      </w:r>
    </w:p>
    <w:p w:rsidR="00937A73" w:rsidRDefault="00937A73" w:rsidP="00AB5274">
      <w:pPr>
        <w:spacing w:before="100" w:beforeAutospacing="1" w:after="100" w:afterAutospacing="1"/>
      </w:pPr>
      <w:r>
        <w:t>*I didn’t have upsell 3 in place at the time, upsell 2 was the inner circle which is really intended for internal promotions.</w:t>
      </w:r>
    </w:p>
    <w:p w:rsidR="00937A73" w:rsidRDefault="00937A73" w:rsidP="00AB5274">
      <w:pPr>
        <w:spacing w:before="100" w:beforeAutospacing="1" w:after="100" w:afterAutospacing="1"/>
      </w:pPr>
      <w:r>
        <w:t>***</w:t>
      </w:r>
    </w:p>
    <w:p w:rsidR="00937A73" w:rsidRDefault="00937A73" w:rsidP="00AB5274">
      <w:pPr>
        <w:spacing w:before="100" w:beforeAutospacing="1" w:after="100" w:afterAutospacing="1"/>
      </w:pPr>
      <w:r>
        <w:t xml:space="preserve">Here is the final deadline email that I sent. You may use and modify as you see fit. </w:t>
      </w:r>
    </w:p>
    <w:p w:rsidR="00937A73" w:rsidRDefault="00937A73" w:rsidP="00AB5274">
      <w:pPr>
        <w:spacing w:before="100" w:beforeAutospacing="1" w:after="100" w:afterAutospacing="1"/>
      </w:pPr>
      <w:r>
        <w:t>My mistake: Not having a link above the fold. Results were still solid, but could have been even better with a higher link in the text.</w:t>
      </w:r>
    </w:p>
    <w:p w:rsidR="00937A73" w:rsidRDefault="00937A73" w:rsidP="00AB5274">
      <w:pPr>
        <w:spacing w:before="100" w:beforeAutospacing="1" w:after="100" w:afterAutospacing="1"/>
      </w:pPr>
      <w:r>
        <w:t>***</w:t>
      </w:r>
    </w:p>
    <w:p w:rsidR="00937A73" w:rsidRDefault="00937A73" w:rsidP="00AB5274">
      <w:pPr>
        <w:spacing w:before="100" w:beforeAutospacing="1" w:after="100" w:afterAutospacing="1"/>
      </w:pPr>
      <w:r>
        <w:rPr>
          <w:b/>
          <w:bCs/>
          <w:sz w:val="23"/>
          <w:szCs w:val="23"/>
        </w:rPr>
        <w:t>Subject: 3 ways to FIX your slow metabolism in 3 days (last chance for women over 40)</w:t>
      </w:r>
    </w:p>
    <w:p w:rsidR="00937A73" w:rsidRDefault="00937A73" w:rsidP="00AB5274">
      <w:pPr>
        <w:spacing w:before="100" w:beforeAutospacing="1" w:after="100" w:afterAutospacing="1"/>
      </w:pPr>
      <w:r>
        <w:rPr>
          <w:b/>
          <w:bCs/>
        </w:rPr>
        <w:t>Text:</w:t>
      </w:r>
    </w:p>
    <w:p w:rsidR="00937A73" w:rsidRDefault="00937A73" w:rsidP="00AB5274">
      <w:pPr>
        <w:spacing w:before="100" w:beforeAutospacing="1" w:after="100" w:afterAutospacing="1"/>
      </w:pPr>
      <w:r>
        <w:t>According to Facebook, 86% of our 145,000 fans of Turbulence Training are women. In addition, 3 out of 4 female TT fans is between the ages of 35-55. So it's no surprise that I get this question EVERY day:</w:t>
      </w:r>
    </w:p>
    <w:p w:rsidR="00937A73" w:rsidRDefault="00937A73" w:rsidP="00AB5274">
      <w:pPr>
        <w:spacing w:before="100" w:beforeAutospacing="1" w:after="100" w:afterAutospacing="1"/>
      </w:pPr>
      <w:r>
        <w:t>"</w:t>
      </w:r>
      <w:r>
        <w:rPr>
          <w:rStyle w:val="Strong"/>
          <w:i/>
          <w:iCs/>
        </w:rPr>
        <w:t>Is there anything I can do to fix my slow metabolism? Should I do more cardio?</w:t>
      </w:r>
      <w:r>
        <w:t>"</w:t>
      </w:r>
    </w:p>
    <w:p w:rsidR="00937A73" w:rsidRDefault="00937A73" w:rsidP="00AB5274">
      <w:pPr>
        <w:spacing w:before="100" w:beforeAutospacing="1" w:after="100" w:afterAutospacing="1"/>
      </w:pPr>
      <w:r>
        <w:t>The answers are: 1) YES! and 2) NO!</w:t>
      </w:r>
    </w:p>
    <w:p w:rsidR="00937A73" w:rsidRDefault="00937A73" w:rsidP="00AB5274">
      <w:pPr>
        <w:spacing w:before="100" w:beforeAutospacing="1" w:after="100" w:afterAutospacing="1"/>
      </w:pPr>
      <w:r>
        <w:t>You never need to do cardio again. Instead, follow these three rules - courtesy of Shawna Kaminski, Master Certified Turbulence Trainer. Her secrets will FIX your slow metabolism in just 3 days. And when you do that, you'll burn stubborn fat from your arms, thighs, and waist.</w:t>
      </w:r>
    </w:p>
    <w:p w:rsidR="00937A73" w:rsidRDefault="00937A73" w:rsidP="00AB5274">
      <w:pPr>
        <w:spacing w:before="100" w:beforeAutospacing="1" w:after="100" w:afterAutospacing="1"/>
      </w:pPr>
      <w:r>
        <w:rPr>
          <w:rStyle w:val="Strong"/>
        </w:rPr>
        <w:t>Rule #1 - Eat More Protein</w:t>
      </w:r>
      <w:r>
        <w:t xml:space="preserve">: Research shows that eating more animal protein, like delicious steak, chicken thighs, your favorite type of eggs, pork, and fish increases your metabolism MORE than eating yucky soy protein. </w:t>
      </w:r>
    </w:p>
    <w:p w:rsidR="00937A73" w:rsidRDefault="00937A73" w:rsidP="00AB5274">
      <w:pPr>
        <w:spacing w:before="100" w:beforeAutospacing="1" w:after="100" w:afterAutospacing="1"/>
      </w:pPr>
      <w:r>
        <w:rPr>
          <w:rStyle w:val="Strong"/>
        </w:rPr>
        <w:t>Rule #2: STOP doing long, slow cardio:</w:t>
      </w:r>
      <w:r>
        <w:t xml:space="preserve"> Research shows that slow cardio makes you hungry and that is one of the reasons that women gain weight when they do cardio. Plus, cardio slows your fat burning hormones.</w:t>
      </w:r>
    </w:p>
    <w:p w:rsidR="00937A73" w:rsidRDefault="00937A73" w:rsidP="00AB5274">
      <w:pPr>
        <w:spacing w:before="100" w:beforeAutospacing="1" w:after="100" w:afterAutospacing="1"/>
      </w:pPr>
      <w:hyperlink r:id="rId9" w:tgtFrame="_blank" w:tooltip="" w:history="1">
        <w:r>
          <w:rPr>
            <w:rStyle w:val="Strong"/>
            <w:color w:val="0000FF"/>
            <w:u w:val="single"/>
          </w:rPr>
          <w:t>Rule #3: Use these follow-along workouts</w:t>
        </w:r>
      </w:hyperlink>
    </w:p>
    <w:p w:rsidR="00937A73" w:rsidRDefault="00937A73" w:rsidP="00AB5274">
      <w:pPr>
        <w:spacing w:before="100" w:beforeAutospacing="1" w:after="100" w:afterAutospacing="1"/>
      </w:pPr>
      <w:r>
        <w:t>Shawna's proven metabolism-boosting, fat burning workout system is Turbulence Training approved. In fact, Shawna is 1 of just 10 Master-Level Certified Turbulence Trainers in the world. Her expertise is as good as it gets...and while you probably can't fly to her city each day for a workout in her legendary bootcamps, you can train with her workout secrets at home.</w:t>
      </w:r>
    </w:p>
    <w:p w:rsidR="00937A73" w:rsidRDefault="00937A73" w:rsidP="00AB5274">
      <w:pPr>
        <w:spacing w:before="100" w:beforeAutospacing="1" w:after="100" w:afterAutospacing="1"/>
      </w:pPr>
      <w:r>
        <w:t xml:space="preserve">Get them here today before the price doubles at </w:t>
      </w:r>
      <w:r>
        <w:rPr>
          <w:rStyle w:val="aqj"/>
        </w:rPr>
        <w:t>midnight</w:t>
      </w:r>
      <w:r>
        <w:t xml:space="preserve">: </w:t>
      </w:r>
    </w:p>
    <w:p w:rsidR="00937A73" w:rsidRDefault="00937A73" w:rsidP="00AB5274">
      <w:pPr>
        <w:spacing w:before="100" w:beforeAutospacing="1" w:after="100" w:afterAutospacing="1"/>
      </w:pPr>
      <w:hyperlink r:id="rId10" w:tgtFrame="_blank" w:tooltip="" w:history="1">
        <w:r>
          <w:rPr>
            <w:rStyle w:val="Hyperlink"/>
            <w:b/>
            <w:bCs/>
          </w:rPr>
          <w:t>Click here to fix your slowing metabolism</w:t>
        </w:r>
      </w:hyperlink>
      <w:r>
        <w:rPr>
          <w:rStyle w:val="Strong"/>
        </w:rPr>
        <w:t xml:space="preserve"> &lt;= last chance - ends tonight </w:t>
      </w:r>
    </w:p>
    <w:p w:rsidR="00937A73" w:rsidRDefault="00937A73" w:rsidP="00AB5274">
      <w:pPr>
        <w:spacing w:before="100" w:beforeAutospacing="1" w:after="100" w:afterAutospacing="1"/>
      </w:pPr>
      <w:r>
        <w:t>Shawna is the world's "go-to" fat loss expert for women over 40.</w:t>
      </w:r>
    </w:p>
    <w:p w:rsidR="00937A73" w:rsidRDefault="00937A73" w:rsidP="00AB5274">
      <w:pPr>
        <w:spacing w:before="100" w:beforeAutospacing="1" w:after="100" w:afterAutospacing="1"/>
      </w:pPr>
      <w:r>
        <w:t>Her program is guaranteed to work for you, no matter how many other diets and DVD's you've tried.</w:t>
      </w:r>
    </w:p>
    <w:p w:rsidR="00937A73" w:rsidRDefault="00937A73" w:rsidP="00AB5274">
      <w:pPr>
        <w:spacing w:before="100" w:beforeAutospacing="1" w:after="100" w:afterAutospacing="1"/>
      </w:pPr>
      <w:r>
        <w:t xml:space="preserve">Fix your slow metabolism today, </w:t>
      </w:r>
    </w:p>
    <w:p w:rsidR="00937A73" w:rsidRDefault="00937A73" w:rsidP="00AB5274">
      <w:pPr>
        <w:spacing w:before="100" w:beforeAutospacing="1" w:after="100" w:afterAutospacing="1"/>
      </w:pPr>
      <w:r>
        <w:t>Craig Ballantyne, CTT</w:t>
      </w:r>
      <w:r>
        <w:br/>
        <w:t>Certified Turbulence Trainer</w:t>
      </w:r>
    </w:p>
    <w:p w:rsidR="00937A73" w:rsidRPr="0016564D" w:rsidRDefault="00937A73" w:rsidP="00AB5274">
      <w:pPr>
        <w:spacing w:before="100" w:beforeAutospacing="1" w:after="100" w:afterAutospacing="1"/>
        <w:rPr>
          <w:b/>
        </w:rPr>
      </w:pPr>
      <w:r w:rsidRPr="0016564D">
        <w:rPr>
          <w:b/>
        </w:rPr>
        <w:t> </w:t>
      </w:r>
      <w:r w:rsidRPr="0016564D">
        <w:rPr>
          <w:b/>
          <w:highlight w:val="yellow"/>
        </w:rPr>
        <w:t>Here are results of the May 2014 re-launch:</w:t>
      </w:r>
    </w:p>
    <w:p w:rsidR="00937A73" w:rsidRPr="00413F38" w:rsidRDefault="00937A73" w:rsidP="00413F38">
      <w:pPr>
        <w:spacing w:before="100" w:beforeAutospacing="1" w:after="100" w:afterAutospacing="1"/>
      </w:pPr>
      <w:r>
        <w:t>Conversions:</w:t>
      </w:r>
    </w:p>
    <w:p w:rsidR="00937A73" w:rsidRPr="00413F38" w:rsidRDefault="00937A73" w:rsidP="00413F38">
      <w:pPr>
        <w:rPr>
          <w:rFonts w:eastAsia="Times New Roman"/>
          <w:lang w:val="en-CA"/>
        </w:rPr>
      </w:pPr>
      <w:r w:rsidRPr="00413F38">
        <w:rPr>
          <w:rFonts w:eastAsia="Times New Roman"/>
          <w:lang w:val="en-CA"/>
        </w:rPr>
        <w:t>1ruckus</w:t>
      </w:r>
      <w:r>
        <w:rPr>
          <w:rFonts w:eastAsia="Times New Roman"/>
          <w:lang w:val="en-CA"/>
        </w:rPr>
        <w:t xml:space="preserve"> (my Challenge Workout list)</w:t>
      </w:r>
      <w:r w:rsidRPr="00413F38">
        <w:rPr>
          <w:rFonts w:eastAsia="Times New Roman"/>
          <w:lang w:val="en-CA"/>
        </w:rPr>
        <w:t xml:space="preserve"> - 10.2%</w:t>
      </w:r>
    </w:p>
    <w:p w:rsidR="00937A73" w:rsidRPr="00413F38" w:rsidRDefault="00937A73" w:rsidP="00413F38">
      <w:pPr>
        <w:rPr>
          <w:rFonts w:eastAsia="Times New Roman"/>
          <w:lang w:val="en-CA"/>
        </w:rPr>
      </w:pPr>
      <w:r w:rsidRPr="00413F38">
        <w:rPr>
          <w:rFonts w:eastAsia="Times New Roman"/>
          <w:lang w:val="en-CA"/>
        </w:rPr>
        <w:t>Kate V</w:t>
      </w:r>
      <w:r>
        <w:rPr>
          <w:rFonts w:eastAsia="Times New Roman"/>
          <w:lang w:val="en-CA"/>
        </w:rPr>
        <w:t>idulich</w:t>
      </w:r>
      <w:r w:rsidRPr="00413F38">
        <w:rPr>
          <w:rFonts w:eastAsia="Times New Roman"/>
          <w:lang w:val="en-CA"/>
        </w:rPr>
        <w:t>   - 9.1%</w:t>
      </w:r>
    </w:p>
    <w:p w:rsidR="00937A73" w:rsidRPr="00413F38" w:rsidRDefault="00937A73" w:rsidP="00413F38">
      <w:pPr>
        <w:rPr>
          <w:rFonts w:eastAsia="Times New Roman"/>
          <w:lang w:val="en-CA"/>
        </w:rPr>
      </w:pPr>
      <w:r w:rsidRPr="00413F38">
        <w:rPr>
          <w:rFonts w:eastAsia="Times New Roman"/>
          <w:lang w:val="en-CA"/>
        </w:rPr>
        <w:t>Tyler B</w:t>
      </w:r>
      <w:r>
        <w:rPr>
          <w:rFonts w:eastAsia="Times New Roman"/>
          <w:lang w:val="en-CA"/>
        </w:rPr>
        <w:t>ramlett</w:t>
      </w:r>
      <w:r w:rsidRPr="00413F38">
        <w:rPr>
          <w:rFonts w:eastAsia="Times New Roman"/>
          <w:lang w:val="en-CA"/>
        </w:rPr>
        <w:t>  - 7.6%</w:t>
      </w:r>
    </w:p>
    <w:p w:rsidR="00937A73" w:rsidRPr="00413F38" w:rsidRDefault="00937A73" w:rsidP="00413F38">
      <w:pPr>
        <w:rPr>
          <w:rFonts w:eastAsia="Times New Roman"/>
          <w:lang w:val="en-CA"/>
        </w:rPr>
      </w:pPr>
      <w:r w:rsidRPr="00413F38">
        <w:rPr>
          <w:rFonts w:eastAsia="Times New Roman"/>
          <w:lang w:val="en-CA"/>
        </w:rPr>
        <w:t>Dan L</w:t>
      </w:r>
      <w:r>
        <w:rPr>
          <w:rFonts w:eastAsia="Times New Roman"/>
          <w:lang w:val="en-CA"/>
        </w:rPr>
        <w:t>ong</w:t>
      </w:r>
      <w:r w:rsidRPr="00413F38">
        <w:rPr>
          <w:rFonts w:eastAsia="Times New Roman"/>
          <w:lang w:val="en-CA"/>
        </w:rPr>
        <w:t>   - 7.1%</w:t>
      </w:r>
    </w:p>
    <w:p w:rsidR="00937A73" w:rsidRPr="00413F38" w:rsidRDefault="00937A73" w:rsidP="00413F38">
      <w:pPr>
        <w:rPr>
          <w:rFonts w:eastAsia="Times New Roman"/>
          <w:lang w:val="en-CA"/>
        </w:rPr>
      </w:pPr>
      <w:r w:rsidRPr="00413F38">
        <w:rPr>
          <w:rFonts w:eastAsia="Times New Roman"/>
          <w:lang w:val="en-CA"/>
        </w:rPr>
        <w:t>Mikey W</w:t>
      </w:r>
      <w:r>
        <w:rPr>
          <w:rFonts w:eastAsia="Times New Roman"/>
          <w:lang w:val="en-CA"/>
        </w:rPr>
        <w:t>hitfield</w:t>
      </w:r>
      <w:r w:rsidRPr="00413F38">
        <w:rPr>
          <w:rFonts w:eastAsia="Times New Roman"/>
          <w:lang w:val="en-CA"/>
        </w:rPr>
        <w:t xml:space="preserve"> - 6.0%</w:t>
      </w:r>
    </w:p>
    <w:p w:rsidR="00937A73" w:rsidRPr="00413F38" w:rsidRDefault="00937A73" w:rsidP="00413F38">
      <w:pPr>
        <w:rPr>
          <w:rFonts w:eastAsia="Times New Roman"/>
          <w:lang w:val="en-CA"/>
        </w:rPr>
      </w:pPr>
      <w:r w:rsidRPr="00413F38">
        <w:rPr>
          <w:rFonts w:eastAsia="Times New Roman"/>
          <w:lang w:val="en-CA"/>
        </w:rPr>
        <w:t>Adam Steer - 5.1%</w:t>
      </w:r>
    </w:p>
    <w:p w:rsidR="00937A73" w:rsidRPr="00413F38" w:rsidRDefault="00937A73" w:rsidP="00413F38">
      <w:pPr>
        <w:spacing w:after="240"/>
        <w:rPr>
          <w:rFonts w:eastAsia="Times New Roman"/>
          <w:lang w:val="en-CA"/>
        </w:rPr>
      </w:pPr>
      <w:r w:rsidRPr="00413F38">
        <w:rPr>
          <w:rFonts w:eastAsia="Times New Roman"/>
          <w:lang w:val="en-CA"/>
        </w:rPr>
        <w:t>The Rowleys - 3.2%</w:t>
      </w:r>
    </w:p>
    <w:p w:rsidR="00937A73" w:rsidRPr="00413F38" w:rsidRDefault="00937A73" w:rsidP="00413F38">
      <w:pPr>
        <w:rPr>
          <w:rFonts w:eastAsia="Times New Roman"/>
          <w:lang w:val="en-CA"/>
        </w:rPr>
      </w:pPr>
      <w:r w:rsidRPr="00413F38">
        <w:rPr>
          <w:rFonts w:eastAsia="Times New Roman"/>
          <w:lang w:val="en-CA"/>
        </w:rPr>
        <w:t xml:space="preserve">Overall conversion rate was </w:t>
      </w:r>
      <w:r w:rsidRPr="00413F38">
        <w:rPr>
          <w:rFonts w:eastAsia="Times New Roman"/>
          <w:b/>
          <w:bCs/>
          <w:lang w:val="en-CA"/>
        </w:rPr>
        <w:t xml:space="preserve">4.6% </w:t>
      </w:r>
      <w:r w:rsidRPr="00413F38">
        <w:rPr>
          <w:rFonts w:eastAsia="Times New Roman"/>
          <w:lang w:val="en-CA"/>
        </w:rPr>
        <w:t xml:space="preserve">with the take rate on upsell #1 was </w:t>
      </w:r>
      <w:r w:rsidRPr="00413F38">
        <w:rPr>
          <w:rFonts w:eastAsia="Times New Roman"/>
          <w:b/>
          <w:bCs/>
          <w:lang w:val="en-CA"/>
        </w:rPr>
        <w:t>34%</w:t>
      </w:r>
      <w:r w:rsidRPr="00413F38">
        <w:rPr>
          <w:rFonts w:eastAsia="Times New Roman"/>
          <w:lang w:val="en-CA"/>
        </w:rPr>
        <w:t xml:space="preserve"> - even after doubling the price</w:t>
      </w:r>
    </w:p>
    <w:p w:rsidR="00937A73" w:rsidRDefault="00937A73" w:rsidP="00AB5274">
      <w:pPr>
        <w:spacing w:before="100" w:beforeAutospacing="1" w:after="100" w:afterAutospacing="1"/>
      </w:pPr>
    </w:p>
    <w:p w:rsidR="00937A73" w:rsidRDefault="00937A73" w:rsidP="00AB5274">
      <w:pPr>
        <w:spacing w:before="100" w:beforeAutospacing="1" w:after="100" w:afterAutospacing="1"/>
      </w:pPr>
    </w:p>
    <w:p w:rsidR="00937A73" w:rsidRDefault="00937A73" w:rsidP="00AB5274">
      <w:pPr>
        <w:spacing w:before="100" w:beforeAutospacing="1" w:after="100" w:afterAutospacing="1"/>
      </w:pPr>
    </w:p>
    <w:p w:rsidR="00937A73" w:rsidRDefault="00937A73" w:rsidP="00AB5274">
      <w:pPr>
        <w:spacing w:before="100" w:beforeAutospacing="1" w:after="100" w:afterAutospacing="1"/>
      </w:pPr>
    </w:p>
    <w:p w:rsidR="00937A73" w:rsidRDefault="00937A73" w:rsidP="00AB5274">
      <w:pPr>
        <w:spacing w:before="100" w:beforeAutospacing="1" w:after="100" w:afterAutospacing="1"/>
      </w:pPr>
    </w:p>
    <w:p w:rsidR="00937A73" w:rsidRDefault="00937A73" w:rsidP="00AB5274">
      <w:pPr>
        <w:spacing w:before="100" w:beforeAutospacing="1" w:after="100" w:afterAutospacing="1"/>
      </w:pPr>
    </w:p>
    <w:p w:rsidR="00937A73" w:rsidRDefault="00937A73" w:rsidP="00AB5274">
      <w:pPr>
        <w:spacing w:before="100" w:beforeAutospacing="1" w:after="100" w:afterAutospacing="1"/>
      </w:pPr>
    </w:p>
    <w:p w:rsidR="00937A73" w:rsidRDefault="00937A73" w:rsidP="00AB5274">
      <w:pPr>
        <w:spacing w:before="100" w:beforeAutospacing="1" w:after="100" w:afterAutospacing="1"/>
      </w:pPr>
      <w:r>
        <w:t xml:space="preserve">Here were </w:t>
      </w:r>
      <w:r w:rsidRPr="007B113E">
        <w:rPr>
          <w:highlight w:val="yellow"/>
        </w:rPr>
        <w:t>two winning swipes</w:t>
      </w:r>
      <w:r>
        <w:t xml:space="preserve"> and the swipes used for the launch follow:</w:t>
      </w:r>
    </w:p>
    <w:p w:rsidR="00937A73" w:rsidRDefault="00937A73" w:rsidP="000D64F7">
      <w:pPr>
        <w:spacing w:before="100" w:beforeAutospacing="1" w:after="100" w:afterAutospacing="1"/>
      </w:pPr>
      <w:r>
        <w:rPr>
          <w:shd w:val="clear" w:color="auto" w:fill="FFFF00"/>
        </w:rPr>
        <w:t>Adam Steer’s Email</w:t>
      </w:r>
      <w:r>
        <w:t xml:space="preserve"> (Thursday, May 29, 2014)</w:t>
      </w:r>
    </w:p>
    <w:p w:rsidR="00937A73" w:rsidRDefault="00937A73" w:rsidP="000D64F7">
      <w:pPr>
        <w:pStyle w:val="Heading2"/>
        <w:rPr>
          <w:rFonts w:eastAsia="Times New Roman"/>
        </w:rPr>
      </w:pPr>
      <w:r>
        <w:rPr>
          <w:rFonts w:eastAsia="Times New Roman"/>
        </w:rPr>
        <w:t>Subject: 3 things that mess with hormones (and screw up fatloss)</w:t>
      </w:r>
    </w:p>
    <w:p w:rsidR="00937A73" w:rsidRDefault="00937A73" w:rsidP="000D64F7">
      <w:pPr>
        <w:spacing w:before="100" w:beforeAutospacing="1" w:after="100" w:afterAutospacing="1"/>
      </w:pPr>
      <w:r>
        <w:t>Ready for the magic secret to effortless fatloss?</w:t>
      </w:r>
    </w:p>
    <w:p w:rsidR="00937A73" w:rsidRDefault="00937A73" w:rsidP="000D64F7">
      <w:pPr>
        <w:spacing w:before="100" w:beforeAutospacing="1" w:after="100" w:afterAutospacing="1"/>
      </w:pPr>
      <w:r>
        <w:t>Oops! There isn’t one.</w:t>
      </w:r>
    </w:p>
    <w:p w:rsidR="00937A73" w:rsidRDefault="00937A73" w:rsidP="000D64F7">
      <w:pPr>
        <w:spacing w:before="100" w:beforeAutospacing="1" w:after="100" w:afterAutospacing="1"/>
      </w:pPr>
      <w:r>
        <w:t>No matter how much I wish it weren’t true, you can’t get around one basic truth about losing fat…</w:t>
      </w:r>
    </w:p>
    <w:p w:rsidR="00937A73" w:rsidRDefault="00937A73" w:rsidP="000D64F7">
      <w:pPr>
        <w:spacing w:before="100" w:beforeAutospacing="1" w:after="100" w:afterAutospacing="1"/>
      </w:pPr>
      <w:r>
        <w:t>Calories count…</w:t>
      </w:r>
    </w:p>
    <w:p w:rsidR="00937A73" w:rsidRDefault="00937A73" w:rsidP="000D64F7">
      <w:pPr>
        <w:spacing w:before="100" w:beforeAutospacing="1" w:after="100" w:afterAutospacing="1"/>
      </w:pPr>
      <w:r>
        <w:t>You need to eat fewer calories than your body needs if you want to fit back into your “skinny jeans.”</w:t>
      </w:r>
    </w:p>
    <w:p w:rsidR="00937A73" w:rsidRDefault="00937A73" w:rsidP="000D64F7">
      <w:pPr>
        <w:spacing w:before="100" w:beforeAutospacing="1" w:after="100" w:afterAutospacing="1"/>
      </w:pPr>
      <w:r>
        <w:rPr>
          <w:b/>
          <w:bCs/>
        </w:rPr>
        <w:t>However</w:t>
      </w:r>
      <w:r>
        <w:t xml:space="preserve">, you can create the perfect calorie deficit and </w:t>
      </w:r>
      <w:r>
        <w:rPr>
          <w:b/>
          <w:bCs/>
          <w:u w:val="single"/>
        </w:rPr>
        <w:t>still</w:t>
      </w:r>
      <w:r>
        <w:rPr>
          <w:u w:val="single"/>
        </w:rPr>
        <w:t xml:space="preserve"> end up with little or no fatloss results</w:t>
      </w:r>
      <w:r>
        <w:t>!…</w:t>
      </w:r>
    </w:p>
    <w:p w:rsidR="00937A73" w:rsidRDefault="00937A73" w:rsidP="000D64F7">
      <w:pPr>
        <w:spacing w:before="100" w:beforeAutospacing="1" w:after="100" w:afterAutospacing="1"/>
      </w:pPr>
      <w:r>
        <w:t xml:space="preserve">…If your </w:t>
      </w:r>
      <w:r>
        <w:rPr>
          <w:b/>
          <w:bCs/>
          <w:shd w:val="clear" w:color="auto" w:fill="FFFAA5"/>
        </w:rPr>
        <w:t>hormones</w:t>
      </w:r>
      <w:r>
        <w:t xml:space="preserve"> get messed up.</w:t>
      </w:r>
    </w:p>
    <w:p w:rsidR="00937A73" w:rsidRDefault="00937A73" w:rsidP="000D64F7">
      <w:pPr>
        <w:spacing w:before="100" w:beforeAutospacing="1" w:after="100" w:afterAutospacing="1"/>
      </w:pPr>
      <w:r>
        <w:t>You see, hormones are the chemical messengers in your body that direct traffic. And if they get their signals crossed, they can do all kinds of stuff you don’t want them to do…</w:t>
      </w:r>
    </w:p>
    <w:p w:rsidR="00937A73" w:rsidRDefault="00937A73" w:rsidP="000D64F7">
      <w:pPr>
        <w:spacing w:before="100" w:beforeAutospacing="1" w:after="100" w:afterAutospacing="1"/>
      </w:pPr>
      <w:r>
        <w:t xml:space="preserve">Like hold on to </w:t>
      </w:r>
      <w:r>
        <w:rPr>
          <w:b/>
          <w:bCs/>
        </w:rPr>
        <w:t>trapped fat</w:t>
      </w:r>
      <w:r>
        <w:t>…</w:t>
      </w:r>
    </w:p>
    <w:p w:rsidR="00937A73" w:rsidRDefault="00937A73" w:rsidP="000D64F7">
      <w:pPr>
        <w:spacing w:before="100" w:beforeAutospacing="1" w:after="100" w:afterAutospacing="1"/>
      </w:pPr>
      <w:r>
        <w:t>Here my top 3 picks for things you can do to make sure you keep those suckers doing their jobs properly...</w:t>
      </w:r>
    </w:p>
    <w:p w:rsidR="00937A73" w:rsidRDefault="00937A73" w:rsidP="000D64F7">
      <w:pPr>
        <w:spacing w:before="100" w:beforeAutospacing="1" w:after="100" w:afterAutospacing="1"/>
      </w:pPr>
      <w:r>
        <w:rPr>
          <w:b/>
          <w:bCs/>
        </w:rPr>
        <w:t>1. Avoid Excessive Sugar</w:t>
      </w:r>
      <w:r>
        <w:t xml:space="preserve"> </w:t>
      </w:r>
    </w:p>
    <w:p w:rsidR="00937A73" w:rsidRDefault="00937A73" w:rsidP="000D64F7">
      <w:pPr>
        <w:spacing w:before="100" w:beforeAutospacing="1" w:after="100" w:afterAutospacing="1"/>
      </w:pPr>
      <w:r>
        <w:t>This may seem obvious. Yet it’s not just about calories…</w:t>
      </w:r>
    </w:p>
    <w:p w:rsidR="00937A73" w:rsidRDefault="00937A73" w:rsidP="000D64F7">
      <w:pPr>
        <w:spacing w:before="100" w:beforeAutospacing="1" w:after="100" w:afterAutospacing="1"/>
      </w:pPr>
      <w:r>
        <w:t>You could eat precisely the right amount of calories to theoretically put you in the fat burning zone, yet still be frustrated with your results…</w:t>
      </w:r>
    </w:p>
    <w:p w:rsidR="00937A73" w:rsidRDefault="00937A73" w:rsidP="000D64F7">
      <w:pPr>
        <w:spacing w:before="100" w:beforeAutospacing="1" w:after="100" w:afterAutospacing="1"/>
      </w:pPr>
      <w:r>
        <w:t>That’s because all the sugar is messing up a hormone called insulin. </w:t>
      </w:r>
    </w:p>
    <w:p w:rsidR="00937A73" w:rsidRPr="000D64F7" w:rsidRDefault="00937A73" w:rsidP="000D64F7">
      <w:pPr>
        <w:spacing w:before="100" w:beforeAutospacing="1" w:after="100" w:afterAutospacing="1"/>
      </w:pPr>
      <w:r w:rsidRPr="000D64F7">
        <w:t xml:space="preserve">Insulin is a bit like your body’s own personal Fedex. It picks up packages—nutrients like protein, carbs and fat—and delivers them to your cells. You NEED insulin to live, thrive and perform at your best. But too much sugar sends the system out of whack. Packages start getting delivered to all the wrong places. </w:t>
      </w:r>
    </w:p>
    <w:p w:rsidR="00937A73" w:rsidRDefault="00937A73" w:rsidP="000D64F7">
      <w:pPr>
        <w:spacing w:before="100" w:beforeAutospacing="1" w:after="100" w:afterAutospacing="1"/>
      </w:pPr>
      <w:r w:rsidRPr="000D64F7">
        <w:t xml:space="preserve">You start storing more energy as </w:t>
      </w:r>
      <w:r w:rsidRPr="000D64F7">
        <w:rPr>
          <w:b/>
          <w:bCs/>
        </w:rPr>
        <w:t>fat</w:t>
      </w:r>
      <w:r w:rsidRPr="000D64F7">
        <w:t xml:space="preserve"> because you've become "insulin resistant" and your lean tissues aren't answering the door anymore when the delivery guy comes calling — EVEN IF you are in a calorie deficit!...</w:t>
      </w:r>
    </w:p>
    <w:p w:rsidR="00937A73" w:rsidRDefault="00937A73" w:rsidP="000D64F7">
      <w:pPr>
        <w:spacing w:before="100" w:beforeAutospacing="1" w:after="100" w:afterAutospacing="1"/>
      </w:pPr>
      <w:r>
        <w:rPr>
          <w:b/>
          <w:bCs/>
        </w:rPr>
        <w:t>2. Wind Down Early</w:t>
      </w:r>
      <w:r>
        <w:t xml:space="preserve"> </w:t>
      </w:r>
    </w:p>
    <w:p w:rsidR="00937A73" w:rsidRDefault="00937A73" w:rsidP="000D64F7">
      <w:pPr>
        <w:spacing w:before="100" w:beforeAutospacing="1" w:after="100" w:afterAutospacing="1"/>
      </w:pPr>
      <w:r>
        <w:t>Normally, levels of the stress hormone cortisol drop at night, which helps you wind down and sleep. But becoming anxious or tense in the evening — like when you work late or check emails before bed — means your cortisol levels keep surging.</w:t>
      </w:r>
    </w:p>
    <w:p w:rsidR="00937A73" w:rsidRDefault="00937A73" w:rsidP="000D64F7">
      <w:pPr>
        <w:spacing w:before="100" w:beforeAutospacing="1" w:after="100" w:afterAutospacing="1"/>
      </w:pPr>
      <w:r>
        <w:t>High cortisol prevents the release of melatonin—the “sleepy hormone.” And that’s bad for two reasons.</w:t>
      </w:r>
    </w:p>
    <w:p w:rsidR="00937A73" w:rsidRDefault="00937A73" w:rsidP="000D64F7">
      <w:pPr>
        <w:spacing w:before="100" w:beforeAutospacing="1" w:after="100" w:afterAutospacing="1"/>
      </w:pPr>
      <w:r>
        <w:t>First, some studies have linked insufficient melatonin with weight gain or hindered fatloss…</w:t>
      </w:r>
    </w:p>
    <w:p w:rsidR="00937A73" w:rsidRDefault="00937A73" w:rsidP="000D64F7">
      <w:pPr>
        <w:spacing w:before="100" w:beforeAutospacing="1" w:after="100" w:afterAutospacing="1"/>
      </w:pPr>
      <w:r>
        <w:t>Also, when you sleep, levels of a hunger-related hormone called leptin surge, signaling to your body that you don’t need to eat. Toss and turn all night, and your body won’t produce the right amount of leptin—so you’ll feel extra hungry the next day and be more prone to weight gain</w:t>
      </w:r>
    </w:p>
    <w:p w:rsidR="00937A73" w:rsidRDefault="00937A73" w:rsidP="000D64F7">
      <w:pPr>
        <w:spacing w:before="100" w:beforeAutospacing="1" w:after="100" w:afterAutospacing="1"/>
      </w:pPr>
      <w:r>
        <w:rPr>
          <w:b/>
          <w:bCs/>
        </w:rPr>
        <w:t>3. Get Enough Exercise</w:t>
      </w:r>
      <w:r>
        <w:t xml:space="preserve"> </w:t>
      </w:r>
    </w:p>
    <w:p w:rsidR="00937A73" w:rsidRDefault="00937A73" w:rsidP="000D64F7">
      <w:pPr>
        <w:spacing w:before="100" w:beforeAutospacing="1" w:after="100" w:afterAutospacing="1"/>
      </w:pPr>
      <w:r>
        <w:t>Without regular exercise, your body won’t produce and release the optimal amount of endorphins. They’re the "feel-good" chemicals that make you feel positive and alert. </w:t>
      </w:r>
    </w:p>
    <w:p w:rsidR="00937A73" w:rsidRDefault="00937A73" w:rsidP="000D64F7">
      <w:pPr>
        <w:spacing w:before="100" w:beforeAutospacing="1" w:after="100" w:afterAutospacing="1"/>
      </w:pPr>
      <w:r>
        <w:t>They also keep your immune system functioning well and increase levels of sex hormones so you score a libido lift. The more you move, the more endorphins your body will produce. </w:t>
      </w:r>
    </w:p>
    <w:p w:rsidR="00937A73" w:rsidRDefault="00937A73" w:rsidP="000D64F7">
      <w:pPr>
        <w:spacing w:before="100" w:beforeAutospacing="1" w:after="100" w:afterAutospacing="1"/>
      </w:pPr>
      <w:r>
        <w:t>If you need some inspiration you’re in luck…</w:t>
      </w:r>
    </w:p>
    <w:p w:rsidR="00937A73" w:rsidRDefault="00937A73" w:rsidP="000D64F7">
      <w:pPr>
        <w:spacing w:before="100" w:beforeAutospacing="1" w:after="100" w:afterAutospacing="1"/>
      </w:pPr>
      <w:r>
        <w:t>[</w:t>
      </w:r>
      <w:r>
        <w:rPr>
          <w:i/>
          <w:iCs/>
        </w:rPr>
        <w:t>…Unfortunately for the guys though… this is only for the ladies!...</w:t>
      </w:r>
      <w:r>
        <w:t>]</w:t>
      </w:r>
    </w:p>
    <w:p w:rsidR="00937A73" w:rsidRDefault="00937A73" w:rsidP="000D64F7">
      <w:pPr>
        <w:spacing w:before="100" w:beforeAutospacing="1" w:after="100" w:afterAutospacing="1"/>
      </w:pPr>
      <w:r>
        <w:t xml:space="preserve">My good friend and fellow Canadian Shawna K just released a brand new program called </w:t>
      </w:r>
      <w:hyperlink r:id="rId11" w:tgtFrame="_blank" w:history="1">
        <w:r>
          <w:rPr>
            <w:rStyle w:val="Hyperlink"/>
            <w:color w:val="0433FF"/>
          </w:rPr>
          <w:t>Female Fat Loss Over 40</w:t>
        </w:r>
      </w:hyperlink>
      <w:r>
        <w:t>.</w:t>
      </w:r>
    </w:p>
    <w:p w:rsidR="00937A73" w:rsidRDefault="00937A73" w:rsidP="000D64F7">
      <w:pPr>
        <w:spacing w:before="100" w:beforeAutospacing="1" w:after="100" w:afterAutospacing="1"/>
      </w:pPr>
      <w:r>
        <w:t>BTW - She’s in her 50s and has the smokin’ hot body of a woman in her 20s!</w:t>
      </w:r>
    </w:p>
    <w:p w:rsidR="00937A73" w:rsidRDefault="00937A73" w:rsidP="000D64F7">
      <w:pPr>
        <w:spacing w:before="100" w:beforeAutospacing="1" w:after="100" w:afterAutospacing="1"/>
      </w:pPr>
      <w:r>
        <w:rPr>
          <w:rFonts w:ascii="Arial" w:hAnsi="Arial" w:cs="Arial"/>
          <w:color w:val="222222"/>
          <w:shd w:val="clear" w:color="auto" w:fill="FFFFFF"/>
        </w:rPr>
        <w:t>Shawna's system is based on scientific principles, designed to help manipulate hormones to create the perfect backdrop for women over 40 to burn massive calories quickly, and keep the weight off permanently.</w:t>
      </w:r>
      <w:r>
        <w:rPr>
          <w:shd w:val="clear" w:color="auto" w:fill="FFFFFF"/>
        </w:rPr>
        <w:t xml:space="preserve"> </w:t>
      </w:r>
    </w:p>
    <w:p w:rsidR="00937A73" w:rsidRDefault="00937A73" w:rsidP="000D64F7">
      <w:pPr>
        <w:spacing w:before="100" w:beforeAutospacing="1" w:after="100" w:afterAutospacing="1"/>
      </w:pPr>
      <w:r>
        <w:rPr>
          <w:rFonts w:ascii="Arial" w:hAnsi="Arial" w:cs="Arial"/>
          <w:color w:val="222222"/>
          <w:shd w:val="clear" w:color="auto" w:fill="FFFFFF"/>
        </w:rPr>
        <w:t>She also develops your lean muscle tone. So you increase your metabolic rate, plus you shape beautiful curves in all the right places so you look fantastic in just about anything!… </w:t>
      </w:r>
      <w:r>
        <w:rPr>
          <w:shd w:val="clear" w:color="auto" w:fill="FFFFFF"/>
        </w:rPr>
        <w:t xml:space="preserve"> </w:t>
      </w:r>
    </w:p>
    <w:p w:rsidR="00937A73" w:rsidRDefault="00937A73" w:rsidP="000D64F7">
      <w:pPr>
        <w:spacing w:before="100" w:beforeAutospacing="1" w:after="100" w:afterAutospacing="1"/>
      </w:pPr>
      <w:r>
        <w:rPr>
          <w:rFonts w:ascii="Arial" w:hAnsi="Arial" w:cs="Arial"/>
          <w:color w:val="222222"/>
          <w:shd w:val="clear" w:color="auto" w:fill="FFFFFF"/>
        </w:rPr>
        <w:t>=&gt;</w:t>
      </w:r>
      <w:r>
        <w:rPr>
          <w:shd w:val="clear" w:color="auto" w:fill="FFFFFF"/>
        </w:rPr>
        <w:t xml:space="preserve"> </w:t>
      </w:r>
      <w:hyperlink r:id="rId12" w:tgtFrame="_blank" w:history="1">
        <w:r>
          <w:rPr>
            <w:rStyle w:val="Hyperlink"/>
            <w:rFonts w:ascii="Arial" w:hAnsi="Arial" w:cs="Arial"/>
            <w:color w:val="0433FF"/>
            <w:shd w:val="clear" w:color="auto" w:fill="FFFFFF"/>
          </w:rPr>
          <w:t>The Secret To…  Female Fat Loss Over 40</w:t>
        </w:r>
      </w:hyperlink>
      <w:r>
        <w:t xml:space="preserve"> </w:t>
      </w:r>
    </w:p>
    <w:p w:rsidR="00937A73" w:rsidRDefault="00937A73" w:rsidP="000D64F7">
      <w:pPr>
        <w:spacing w:before="100" w:beforeAutospacing="1" w:after="100" w:afterAutospacing="1"/>
      </w:pPr>
      <w:r>
        <w:rPr>
          <w:rFonts w:ascii="Arial" w:hAnsi="Arial" w:cs="Arial"/>
          <w:color w:val="222222"/>
          <w:shd w:val="clear" w:color="auto" w:fill="FFFFFF"/>
        </w:rPr>
        <w:t>And there's no excuse for ever missing a workout because they only take about 20 minutes, they’re easy to follow, and Shawna guides you from start to finish with full-length instructional videos!</w:t>
      </w:r>
      <w:r>
        <w:rPr>
          <w:shd w:val="clear" w:color="auto" w:fill="FFFFFF"/>
        </w:rPr>
        <w:t xml:space="preserve"> </w:t>
      </w:r>
    </w:p>
    <w:p w:rsidR="00937A73" w:rsidRDefault="00937A73" w:rsidP="000D64F7">
      <w:pPr>
        <w:spacing w:before="100" w:beforeAutospacing="1" w:after="100" w:afterAutospacing="1"/>
      </w:pPr>
      <w:r>
        <w:t>Listen, Shawna </w:t>
      </w:r>
      <w:r>
        <w:rPr>
          <w:rFonts w:ascii="Arial" w:hAnsi="Arial" w:cs="Arial"/>
          <w:color w:val="222222"/>
          <w:shd w:val="clear" w:color="auto" w:fill="FFFFFF"/>
        </w:rPr>
        <w:t>understands the unique issues of menopausal women and all it's challenges. She's worked with hundreds of women in this age category and has had shocking results.</w:t>
      </w:r>
    </w:p>
    <w:p w:rsidR="00937A73" w:rsidRDefault="00937A73" w:rsidP="000D64F7">
      <w:pPr>
        <w:spacing w:before="100" w:beforeAutospacing="1" w:after="100" w:afterAutospacing="1"/>
      </w:pPr>
      <w:r>
        <w:rPr>
          <w:rFonts w:ascii="Arial" w:hAnsi="Arial" w:cs="Arial"/>
          <w:color w:val="222222"/>
          <w:shd w:val="clear" w:color="auto" w:fill="FFFFFF"/>
        </w:rPr>
        <w:t>I can’t think of a single reason why ANY woman 40 or older would want to skip this opportunity</w:t>
      </w:r>
      <w:r>
        <w:rPr>
          <w:shd w:val="clear" w:color="auto" w:fill="FFFFFF"/>
        </w:rPr>
        <w:t xml:space="preserve"> </w:t>
      </w:r>
      <w:r>
        <w:rPr>
          <w:rFonts w:ascii="Arial" w:hAnsi="Arial" w:cs="Arial"/>
          <w:color w:val="222222"/>
        </w:rPr>
        <w:t>…</w:t>
      </w:r>
    </w:p>
    <w:p w:rsidR="00937A73" w:rsidRDefault="00937A73" w:rsidP="000D64F7">
      <w:pPr>
        <w:spacing w:before="100" w:beforeAutospacing="1" w:after="100" w:afterAutospacing="1"/>
      </w:pPr>
      <w:r>
        <w:rPr>
          <w:rFonts w:ascii="Arial" w:hAnsi="Arial" w:cs="Arial"/>
          <w:color w:val="222222"/>
          <w:shd w:val="clear" w:color="auto" w:fill="FFFFFF"/>
        </w:rPr>
        <w:t>=&gt;</w:t>
      </w:r>
      <w:r>
        <w:rPr>
          <w:shd w:val="clear" w:color="auto" w:fill="FFFFFF"/>
        </w:rPr>
        <w:t xml:space="preserve"> </w:t>
      </w:r>
      <w:hyperlink r:id="rId13" w:tgtFrame="_blank" w:history="1">
        <w:r>
          <w:rPr>
            <w:rStyle w:val="Hyperlink"/>
            <w:rFonts w:ascii="Arial" w:hAnsi="Arial" w:cs="Arial"/>
            <w:color w:val="0433FF"/>
            <w:shd w:val="clear" w:color="auto" w:fill="FFFFFF"/>
          </w:rPr>
          <w:t>Solution to total fitness for women over 40...</w:t>
        </w:r>
      </w:hyperlink>
      <w:r>
        <w:t xml:space="preserve"> </w:t>
      </w:r>
    </w:p>
    <w:p w:rsidR="00937A73" w:rsidRDefault="00937A73" w:rsidP="000D64F7">
      <w:pPr>
        <w:spacing w:before="100" w:beforeAutospacing="1" w:after="100" w:afterAutospacing="1"/>
      </w:pPr>
      <w:r>
        <w:rPr>
          <w:i/>
          <w:iCs/>
        </w:rPr>
        <w:t>Action!</w:t>
      </w:r>
      <w:r>
        <w:t xml:space="preserve"> </w:t>
      </w:r>
    </w:p>
    <w:p w:rsidR="00937A73" w:rsidRDefault="00937A73" w:rsidP="000D64F7">
      <w:pPr>
        <w:spacing w:before="100" w:beforeAutospacing="1" w:after="100" w:afterAutospacing="1"/>
      </w:pPr>
      <w:r>
        <w:t>Adam</w:t>
      </w:r>
    </w:p>
    <w:p w:rsidR="00937A73" w:rsidRDefault="00937A73" w:rsidP="000D64F7">
      <w:pPr>
        <w:spacing w:before="100" w:beforeAutospacing="1" w:after="100" w:afterAutospacing="1"/>
      </w:pPr>
      <w:r>
        <w:t> </w:t>
      </w:r>
    </w:p>
    <w:p w:rsidR="00937A73" w:rsidRDefault="00937A73" w:rsidP="000D64F7">
      <w:pPr>
        <w:spacing w:before="100" w:beforeAutospacing="1" w:after="100" w:afterAutospacing="1"/>
      </w:pPr>
      <w:r>
        <w:rPr>
          <w:shd w:val="clear" w:color="auto" w:fill="FFFF00"/>
        </w:rPr>
        <w:t xml:space="preserve">From Tyler B </w:t>
      </w:r>
      <w:r w:rsidRPr="000D64F7">
        <w:rPr>
          <w:shd w:val="clear" w:color="auto" w:fill="FFFF00"/>
        </w:rPr>
        <w:t>(especially good if you’re a male affiliate)</w:t>
      </w:r>
    </w:p>
    <w:p w:rsidR="00937A73" w:rsidRDefault="00937A73" w:rsidP="000D64F7">
      <w:pPr>
        <w:spacing w:before="100" w:beforeAutospacing="1" w:after="100" w:afterAutospacing="1"/>
        <w:rPr>
          <w:b/>
        </w:rPr>
      </w:pPr>
      <w:r w:rsidRPr="000D64F7">
        <w:rPr>
          <w:b/>
        </w:rPr>
        <w:t xml:space="preserve">SUBJECT: The OVER 40 FEMALE secret to losing 13% of your bodyfat! </w:t>
      </w:r>
    </w:p>
    <w:p w:rsidR="00937A73" w:rsidRPr="000D64F7" w:rsidRDefault="00937A73" w:rsidP="000D64F7">
      <w:pPr>
        <w:spacing w:before="100" w:beforeAutospacing="1" w:after="100" w:afterAutospacing="1"/>
        <w:rPr>
          <w:b/>
        </w:rPr>
      </w:pPr>
      <w:r>
        <w:br/>
        <w:t xml:space="preserve">She asked me this question... </w:t>
      </w:r>
      <w:r>
        <w:br/>
      </w:r>
      <w:r>
        <w:br/>
        <w:t xml:space="preserve">"Do you know what it’s like to hit 40 and watch your body slowly deteriorate from “pretty good” to soft and overweight?" </w:t>
      </w:r>
      <w:r>
        <w:br/>
      </w:r>
      <w:r>
        <w:br/>
        <w:t xml:space="preserve">In my mind I thought, "well no." But I decided to give her a different answer... </w:t>
      </w:r>
      <w:r>
        <w:br/>
      </w:r>
      <w:r>
        <w:br/>
        <w:t xml:space="preserve">The reason for my "white lie" was because I knew she was doing it all wrong. She exercised 5-7 hours a week, ate clean (in the conventional sense) and yet I had just measured her at 32% bodyfat :( </w:t>
      </w:r>
      <w:r>
        <w:br/>
      </w:r>
      <w:r>
        <w:br/>
        <w:t xml:space="preserve">Instead of saying the words in my head I responded with, "of course I don't know what it's like to be you. But, if you listen to exactly what I have to say, in 6 months you'll lose 10% of your bodyfat! </w:t>
      </w:r>
      <w:r>
        <w:br/>
      </w:r>
      <w:r>
        <w:br/>
        <w:t xml:space="preserve">At the time, It felt like a bold claim, but sometimes you gotta put your money where your mouth is, right? </w:t>
      </w:r>
      <w:r>
        <w:br/>
      </w:r>
      <w:r>
        <w:br/>
        <w:t xml:space="preserve">Fast forward to the 6 month mark as I scanned her body to discover her new bodyfat %... She had followed my eating advice and utilized the biggest WORKOUT SECRET that 99% of women ignore. What did she measure? </w:t>
      </w:r>
      <w:r>
        <w:br/>
      </w:r>
      <w:r>
        <w:br/>
        <w:t xml:space="preserve">She came in at 19% bodyfat! That's a 13% DECREASE in her bodyfat in just 6 months! </w:t>
      </w:r>
      <w:r>
        <w:br/>
      </w:r>
      <w:r>
        <w:br/>
        <w:t xml:space="preserve">She literally looked like a different person! </w:t>
      </w:r>
      <w:r>
        <w:br/>
      </w:r>
      <w:r>
        <w:br/>
        <w:t xml:space="preserve">The story above is 100% TRUE and it's what gave me the confidence to tell women like you in their 40's, 50's and beyond that I can help them lose 10% or more bodyfat in 6 months or less. </w:t>
      </w:r>
      <w:r>
        <w:br/>
      </w:r>
      <w:r>
        <w:br/>
        <w:t xml:space="preserve">The problem is that most women when I share the SECRET I used to get these results are hesitant to take action on it. My thought is because the advice is coming from a man. Here's the good news... </w:t>
      </w:r>
      <w:r>
        <w:br/>
      </w:r>
      <w:r>
        <w:br/>
        <w:t xml:space="preserve">Top female fat loss experts are now agreeing that the SECRET I used on my client to help her lose 13% of her bodyfat in 6 months should be considered the metabolic fountain of youth for any female over 40! </w:t>
      </w:r>
      <w:r>
        <w:br/>
      </w:r>
      <w:r>
        <w:br/>
        <w:t xml:space="preserve">I bet your interested in what this WORKOUT SECRET is, right? </w:t>
      </w:r>
      <w:r>
        <w:br/>
      </w:r>
      <w:r>
        <w:br/>
        <w:t xml:space="preserve">Well, I'll let you find out the SECRET I used to help my client lose 13% bodyfat by hearing it from a female fat loss expert herself. That way you have no excuses to get started using this secret today... </w:t>
      </w:r>
      <w:r>
        <w:br/>
      </w:r>
      <w:r>
        <w:br/>
      </w:r>
      <w:r>
        <w:rPr>
          <w:b/>
          <w:bCs/>
        </w:rPr>
        <w:t xml:space="preserve">=&gt; </w:t>
      </w:r>
      <w:hyperlink r:id="rId14" w:tgtFrame="_blank" w:history="1">
        <w:r>
          <w:rPr>
            <w:rStyle w:val="Hyperlink"/>
            <w:b/>
            <w:bCs/>
            <w:color w:val="0645AD"/>
          </w:rPr>
          <w:t>The OVER 40 FEMALE secret to losing 13% of your bodyfat!</w:t>
        </w:r>
      </w:hyperlink>
      <w:r>
        <w:t xml:space="preserve"> </w:t>
      </w:r>
      <w:r>
        <w:br/>
      </w:r>
      <w:r>
        <w:br/>
        <w:t xml:space="preserve">Here's to women using </w:t>
      </w:r>
      <w:hyperlink r:id="rId15" w:tgtFrame="_blank" w:history="1">
        <w:r>
          <w:rPr>
            <w:rStyle w:val="Hyperlink"/>
            <w:i/>
            <w:iCs/>
            <w:color w:val="0645AD"/>
          </w:rPr>
          <w:t>THIS WORKOUT SECRET</w:t>
        </w:r>
      </w:hyperlink>
      <w:r>
        <w:t xml:space="preserve"> and staying lean after 40! </w:t>
      </w:r>
      <w:r>
        <w:br/>
      </w:r>
      <w:r>
        <w:br/>
        <w:t xml:space="preserve">Tyler </w:t>
      </w:r>
      <w:r>
        <w:br/>
        <w:t xml:space="preserve">The Garage Warrior </w:t>
      </w:r>
      <w:r>
        <w:br/>
        <w:t xml:space="preserve">AND... Fan Of Ladies Using </w:t>
      </w:r>
      <w:hyperlink r:id="rId16" w:tgtFrame="_blank" w:history="1">
        <w:r>
          <w:rPr>
            <w:rStyle w:val="Hyperlink"/>
            <w:b/>
            <w:bCs/>
            <w:color w:val="0645AD"/>
          </w:rPr>
          <w:t>THIS WORKOUT SECRET :)</w:t>
        </w:r>
      </w:hyperlink>
    </w:p>
    <w:p w:rsidR="00937A73" w:rsidRDefault="00937A73" w:rsidP="000D64F7">
      <w:pPr>
        <w:rPr>
          <w:rFonts w:eastAsia="Times New Roman"/>
        </w:rPr>
      </w:pPr>
      <w:r w:rsidRPr="00695629">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s://ssl.gstatic.com/ui/v1/icons/mail/images/cleardot.gif" style="width:.75pt;height:.75pt;visibility:visible">
            <v:imagedata r:id="rId17" o:title=""/>
          </v:shape>
        </w:pict>
      </w:r>
    </w:p>
    <w:p w:rsidR="00937A73" w:rsidRDefault="00937A73" w:rsidP="00AB5274">
      <w:pPr>
        <w:spacing w:before="100" w:beforeAutospacing="1" w:after="100" w:afterAutospacing="1"/>
      </w:pPr>
    </w:p>
    <w:p w:rsidR="00937A73" w:rsidRPr="00C46B5E" w:rsidRDefault="00937A73" w:rsidP="00C46B5E"/>
    <w:p w:rsidR="00937A73" w:rsidRDefault="00937A73" w:rsidP="00015770">
      <w:pPr>
        <w:jc w:val="center"/>
        <w:rPr>
          <w:b/>
        </w:rPr>
      </w:pPr>
    </w:p>
    <w:p w:rsidR="00937A73" w:rsidRPr="00015770" w:rsidRDefault="00937A73" w:rsidP="00015770">
      <w:pPr>
        <w:jc w:val="center"/>
        <w:rPr>
          <w:b/>
        </w:rPr>
      </w:pPr>
      <w:r w:rsidRPr="00015770">
        <w:rPr>
          <w:b/>
        </w:rPr>
        <w:t>FFLO40 Swipes 2014</w:t>
      </w:r>
    </w:p>
    <w:p w:rsidR="00937A73" w:rsidRDefault="00937A73"/>
    <w:p w:rsidR="00937A73" w:rsidRDefault="00937A73">
      <w:pPr>
        <w:rPr>
          <w:b/>
        </w:rPr>
      </w:pPr>
      <w:r>
        <w:rPr>
          <w:b/>
          <w:highlight w:val="yellow"/>
        </w:rPr>
        <w:t xml:space="preserve">Email 1 Wednesday, May 28 am </w:t>
      </w:r>
    </w:p>
    <w:p w:rsidR="00937A73" w:rsidRDefault="00937A73">
      <w:pPr>
        <w:rPr>
          <w:b/>
        </w:rPr>
      </w:pPr>
    </w:p>
    <w:p w:rsidR="00937A73" w:rsidRPr="00015770" w:rsidRDefault="00937A73">
      <w:pPr>
        <w:rPr>
          <w:b/>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18" w:history="1">
        <w:r>
          <w:rPr>
            <w:rFonts w:ascii="Helvetica" w:hAnsi="Helvetica" w:cs="Helvetica"/>
            <w:b/>
            <w:bCs/>
            <w:color w:val="0000E9"/>
            <w:sz w:val="26"/>
            <w:szCs w:val="26"/>
            <w:u w:val="single" w:color="0000E9"/>
          </w:rPr>
          <w:t>hop.Clickbank.net</w:t>
        </w:r>
      </w:hyperlink>
    </w:p>
    <w:p w:rsidR="00937A73" w:rsidRDefault="00937A73"/>
    <w:p w:rsidR="00937A73" w:rsidRDefault="00937A73">
      <w:r w:rsidRPr="009F5118">
        <w:rPr>
          <w:b/>
        </w:rPr>
        <w:t>Subject line</w:t>
      </w:r>
      <w:r>
        <w:t>:  Over 40? Worst exercise for you</w:t>
      </w:r>
    </w:p>
    <w:p w:rsidR="00937A73" w:rsidRPr="005C461A" w:rsidRDefault="00937A73">
      <w:pPr>
        <w:rPr>
          <w:i/>
        </w:rPr>
      </w:pPr>
    </w:p>
    <w:p w:rsidR="00937A73" w:rsidRDefault="00937A73">
      <w:pPr>
        <w:rPr>
          <w:i/>
        </w:rPr>
      </w:pPr>
      <w:r w:rsidRPr="005C461A">
        <w:rPr>
          <w:i/>
        </w:rPr>
        <w:t xml:space="preserve">If you’re a woman over 40, then this message is especially important for you. </w:t>
      </w:r>
    </w:p>
    <w:p w:rsidR="00937A73" w:rsidRDefault="00937A73">
      <w:pPr>
        <w:rPr>
          <w:i/>
        </w:rPr>
      </w:pPr>
    </w:p>
    <w:p w:rsidR="00937A73" w:rsidRPr="005C461A" w:rsidRDefault="00937A73">
      <w:pPr>
        <w:rPr>
          <w:i/>
        </w:rPr>
      </w:pPr>
      <w:r w:rsidRPr="005C461A">
        <w:rPr>
          <w:i/>
        </w:rPr>
        <w:t>Your time and energy are probably limited and so if you want to do something about that ever-threatening waistline, read on.</w:t>
      </w:r>
    </w:p>
    <w:p w:rsidR="00937A73" w:rsidRPr="005C461A" w:rsidRDefault="00937A73">
      <w:pPr>
        <w:rPr>
          <w:i/>
        </w:rPr>
      </w:pPr>
    </w:p>
    <w:p w:rsidR="00937A73" w:rsidRPr="005C461A" w:rsidRDefault="00937A73" w:rsidP="005C4C72">
      <w:pPr>
        <w:rPr>
          <w:i/>
        </w:rPr>
      </w:pPr>
      <w:r w:rsidRPr="005C461A">
        <w:rPr>
          <w:i/>
        </w:rPr>
        <w:t xml:space="preserve">My good friend and fitness expert, Shawna K, </w:t>
      </w:r>
      <w:r>
        <w:rPr>
          <w:i/>
        </w:rPr>
        <w:t>(</w:t>
      </w:r>
      <w:r w:rsidRPr="005C461A">
        <w:rPr>
          <w:i/>
        </w:rPr>
        <w:t>who by the way looks like she’s</w:t>
      </w:r>
      <w:r>
        <w:rPr>
          <w:i/>
        </w:rPr>
        <w:t xml:space="preserve"> in her 30’s and not in her 50’s)</w:t>
      </w:r>
      <w:r w:rsidRPr="005C461A">
        <w:rPr>
          <w:i/>
        </w:rPr>
        <w:t xml:space="preserve">  has some good advice…</w:t>
      </w:r>
    </w:p>
    <w:p w:rsidR="00937A73" w:rsidRDefault="00937A73"/>
    <w:p w:rsidR="00937A73" w:rsidRPr="00DC519C" w:rsidRDefault="00937A73">
      <w:pPr>
        <w:rPr>
          <w:b/>
        </w:rPr>
      </w:pPr>
      <w:r>
        <w:rPr>
          <w:b/>
        </w:rPr>
        <w:t>Too Much of a Good Thing? (D</w:t>
      </w:r>
      <w:r w:rsidRPr="00DC519C">
        <w:rPr>
          <w:b/>
        </w:rPr>
        <w:t>o this instead)</w:t>
      </w:r>
    </w:p>
    <w:p w:rsidR="00937A73" w:rsidRDefault="00937A73">
      <w:pPr>
        <w:rPr>
          <w:b/>
        </w:rPr>
      </w:pPr>
      <w:r>
        <w:rPr>
          <w:b/>
        </w:rPr>
        <w:t>By Shawna Kaminski</w:t>
      </w:r>
    </w:p>
    <w:p w:rsidR="00937A73" w:rsidRDefault="00937A73">
      <w:pPr>
        <w:rPr>
          <w:b/>
        </w:rPr>
      </w:pPr>
      <w:r>
        <w:rPr>
          <w:b/>
        </w:rPr>
        <w:t xml:space="preserve">Author: </w:t>
      </w:r>
      <w:r w:rsidRPr="005C4C72">
        <w:rPr>
          <w:b/>
          <w:color w:val="0000FF"/>
          <w:u w:val="single"/>
        </w:rPr>
        <w:t>Female Fat Loss Over 40</w:t>
      </w:r>
    </w:p>
    <w:p w:rsidR="00937A73" w:rsidRDefault="00937A73"/>
    <w:p w:rsidR="00937A73" w:rsidRDefault="00937A73" w:rsidP="00DC519C">
      <w:r>
        <w:t>If you have sore shoulders, a bad back or achy knees then you must AVOID these three exercises. I’ll also give you something to swap them out with.</w:t>
      </w:r>
    </w:p>
    <w:p w:rsidR="00937A73" w:rsidRDefault="00937A73" w:rsidP="001456A5"/>
    <w:p w:rsidR="00937A73" w:rsidRPr="00AC49F7" w:rsidRDefault="00937A73" w:rsidP="001456A5">
      <w:pPr>
        <w:rPr>
          <w:b/>
        </w:rPr>
      </w:pPr>
      <w:r>
        <w:rPr>
          <w:b/>
        </w:rPr>
        <w:t xml:space="preserve">Lose the </w:t>
      </w:r>
      <w:r w:rsidRPr="00AC49F7">
        <w:rPr>
          <w:b/>
        </w:rPr>
        <w:t>Lunges</w:t>
      </w:r>
    </w:p>
    <w:p w:rsidR="00937A73" w:rsidRDefault="00937A73" w:rsidP="001456A5"/>
    <w:p w:rsidR="00937A73" w:rsidRDefault="00937A73" w:rsidP="001456A5">
      <w:r>
        <w:t>This is the most over-prescribed exercise in bodyweight history and causes more knee pain than anything. You’re likely doing the exercise incorrectly and even a few reps done incorrectly can cause knee pain.</w:t>
      </w:r>
    </w:p>
    <w:p w:rsidR="00937A73" w:rsidRDefault="00937A73" w:rsidP="001456A5"/>
    <w:p w:rsidR="00937A73" w:rsidRDefault="00937A73" w:rsidP="001456A5">
      <w:r>
        <w:t>If you want to hit your hamstrings, upper thighs and glutes, then don't risk knee pain or even injury. Swap your lunges to a split squat where the back foot is planted:</w:t>
      </w:r>
    </w:p>
    <w:p w:rsidR="00937A73" w:rsidRDefault="00937A73" w:rsidP="001456A5"/>
    <w:p w:rsidR="00937A73" w:rsidRDefault="00937A73" w:rsidP="001456A5">
      <w:r w:rsidRPr="00B11935">
        <w:rPr>
          <w:noProof/>
        </w:rPr>
        <w:pict>
          <v:shape id="Picture 3" o:spid="_x0000_i1026" type="#_x0000_t75" style="width:97.5pt;height:153.75pt;visibility:visible">
            <v:imagedata r:id="rId19" o:title=""/>
          </v:shape>
        </w:pict>
      </w:r>
    </w:p>
    <w:p w:rsidR="00937A73" w:rsidRDefault="00937A73" w:rsidP="001456A5">
      <w:hyperlink r:id="rId20" w:history="1">
        <w:r w:rsidRPr="002B10BC">
          <w:rPr>
            <w:rStyle w:val="Hyperlink"/>
          </w:rPr>
          <w:t>http://www.femalefatlossoverforty.com/blog/wp-content/uploads/switch-lunge-A.png</w:t>
        </w:r>
      </w:hyperlink>
      <w:r>
        <w:t xml:space="preserve"> </w:t>
      </w:r>
    </w:p>
    <w:p w:rsidR="00937A73" w:rsidRDefault="00937A73" w:rsidP="001456A5"/>
    <w:p w:rsidR="00937A73" w:rsidRDefault="00937A73" w:rsidP="001456A5">
      <w:r>
        <w:t xml:space="preserve">Drop the back knee to the floor and then elevate to standing in a split stance position. </w:t>
      </w:r>
    </w:p>
    <w:p w:rsidR="00937A73" w:rsidRDefault="00937A73" w:rsidP="001456A5"/>
    <w:p w:rsidR="00937A73" w:rsidRDefault="00937A73" w:rsidP="001456A5">
      <w:r>
        <w:t xml:space="preserve">You can also add a wall sit with the weight on the heels to really blast the legs while keeping the knee in a safe position. </w:t>
      </w:r>
    </w:p>
    <w:p w:rsidR="00937A73" w:rsidRDefault="00937A73" w:rsidP="001456A5"/>
    <w:p w:rsidR="00937A73" w:rsidRDefault="00937A73" w:rsidP="001456A5">
      <w:pPr>
        <w:rPr>
          <w:b/>
        </w:rPr>
      </w:pPr>
      <w:r>
        <w:rPr>
          <w:b/>
        </w:rPr>
        <w:t>Do Less Push Ups</w:t>
      </w:r>
    </w:p>
    <w:p w:rsidR="00937A73" w:rsidRDefault="00937A73" w:rsidP="001456A5">
      <w:pPr>
        <w:rPr>
          <w:b/>
        </w:rPr>
      </w:pPr>
    </w:p>
    <w:p w:rsidR="00937A73" w:rsidRDefault="00937A73" w:rsidP="001456A5">
      <w:r>
        <w:t xml:space="preserve">Look, we live in a seated slumped over world since we’re often at computers or driving. We’re tight through the chest and our back muscles are weak and slack. Our posture is horrible. </w:t>
      </w:r>
    </w:p>
    <w:p w:rsidR="00937A73" w:rsidRDefault="00937A73" w:rsidP="001456A5"/>
    <w:p w:rsidR="00937A73" w:rsidRDefault="00937A73" w:rsidP="001456A5">
      <w:r>
        <w:t xml:space="preserve">While push ups are brilliant for strengthening the chest, shoulders, triceps and core, these muscles need to be balanced with back strengthening moves. </w:t>
      </w:r>
    </w:p>
    <w:p w:rsidR="00937A73" w:rsidRDefault="00937A73" w:rsidP="001456A5"/>
    <w:p w:rsidR="00937A73" w:rsidRDefault="00937A73" w:rsidP="001456A5">
      <w:r>
        <w:t>For every push up done, you need to do a back strengthening move like a ‘stick up’:</w:t>
      </w:r>
    </w:p>
    <w:p w:rsidR="00937A73" w:rsidRDefault="00937A73" w:rsidP="001456A5"/>
    <w:p w:rsidR="00937A73" w:rsidRDefault="00937A73" w:rsidP="001456A5">
      <w:r>
        <w:t xml:space="preserve">  </w:t>
      </w:r>
      <w:r w:rsidRPr="00B11935">
        <w:rPr>
          <w:noProof/>
        </w:rPr>
        <w:pict>
          <v:shape id="Picture 7" o:spid="_x0000_i1027" type="#_x0000_t75" style="width:287.25pt;height:191.25pt;visibility:visible">
            <v:imagedata r:id="rId21" o:title=""/>
          </v:shape>
        </w:pict>
      </w:r>
    </w:p>
    <w:p w:rsidR="00937A73" w:rsidRDefault="00937A73" w:rsidP="001456A5">
      <w:hyperlink r:id="rId22" w:history="1">
        <w:r w:rsidRPr="002B10BC">
          <w:rPr>
            <w:rStyle w:val="Hyperlink"/>
          </w:rPr>
          <w:t>http://www.femalefatlossoverforty.com/blog/wp-content/uploads/stick-up-a-b.png</w:t>
        </w:r>
      </w:hyperlink>
      <w:r>
        <w:t xml:space="preserve"> </w:t>
      </w:r>
    </w:p>
    <w:p w:rsidR="00937A73" w:rsidRDefault="00937A73" w:rsidP="001456A5">
      <w:r>
        <w:t xml:space="preserve">This doesn’t look like much, but it’s tough to keep your elbows and hands on the wall while moving the hands up and over the shoulders. It’s a great bodyweight exercise to strengthen the upper back and postural muscles. </w:t>
      </w:r>
    </w:p>
    <w:p w:rsidR="00937A73" w:rsidRDefault="00937A73" w:rsidP="001456A5"/>
    <w:p w:rsidR="00937A73" w:rsidRDefault="00937A73" w:rsidP="001456A5">
      <w:r>
        <w:t xml:space="preserve">Trust me, you’ll even look leaner when your posture improves. </w:t>
      </w:r>
    </w:p>
    <w:p w:rsidR="00937A73" w:rsidRDefault="00937A73" w:rsidP="001456A5"/>
    <w:p w:rsidR="00937A73" w:rsidRPr="008B3B31" w:rsidRDefault="00937A73" w:rsidP="001456A5">
      <w:pPr>
        <w:rPr>
          <w:b/>
        </w:rPr>
      </w:pPr>
      <w:r w:rsidRPr="008B3B31">
        <w:rPr>
          <w:b/>
        </w:rPr>
        <w:t>‘Cardio Cringe’</w:t>
      </w:r>
    </w:p>
    <w:p w:rsidR="00937A73" w:rsidRDefault="00937A73" w:rsidP="001456A5"/>
    <w:p w:rsidR="00937A73" w:rsidRDefault="00937A73" w:rsidP="008B3B31">
      <w:r>
        <w:t>Traditional ‘cardio’ is the #1 exercise that’s literally killing your fat loss efforts.</w:t>
      </w:r>
    </w:p>
    <w:p w:rsidR="00937A73" w:rsidRDefault="00937A73" w:rsidP="008B3B31"/>
    <w:p w:rsidR="00937A73" w:rsidRDefault="00937A73" w:rsidP="008B3B31">
      <w:r>
        <w:t xml:space="preserve">That’s right, when I hear ‘cardio’ for fat loss, I actually ‘cringe’. </w:t>
      </w:r>
    </w:p>
    <w:p w:rsidR="00937A73" w:rsidRDefault="00937A73" w:rsidP="008B3B31"/>
    <w:p w:rsidR="00937A73" w:rsidRDefault="00937A73" w:rsidP="008B3B31">
      <w:r>
        <w:t xml:space="preserve">It’s a total waste of time that encourages over-use injuries and is discouraging where fat loss is concerned. The older you get, the more you’ll see how ineffective and frustrating steady state cardio is for fat loss. </w:t>
      </w:r>
    </w:p>
    <w:p w:rsidR="00937A73" w:rsidRDefault="00937A73" w:rsidP="008B3B31"/>
    <w:p w:rsidR="00937A73" w:rsidRDefault="00937A73" w:rsidP="001456A5">
      <w:r>
        <w:t xml:space="preserve">It’s the #1 thing that women turn to when they want to lose weight and it’s also the #1 least effective fat loss method. </w:t>
      </w:r>
    </w:p>
    <w:p w:rsidR="00937A73" w:rsidRDefault="00937A73" w:rsidP="001456A5"/>
    <w:p w:rsidR="00937A73" w:rsidRDefault="00937A73" w:rsidP="001456A5">
      <w:r>
        <w:t xml:space="preserve">But don't stop ‘cardio’ completely. Simply replace aerobic training with anaerobic bursts. This will spike your metabolism in record time, reduce the potential for over use injury and eliminate workout boredom. </w:t>
      </w:r>
    </w:p>
    <w:p w:rsidR="00937A73" w:rsidRDefault="00937A73" w:rsidP="001456A5"/>
    <w:p w:rsidR="00937A73" w:rsidRDefault="00937A73" w:rsidP="001456A5">
      <w:r>
        <w:t>Win-win-win!</w:t>
      </w:r>
    </w:p>
    <w:p w:rsidR="00937A73" w:rsidRDefault="00937A73" w:rsidP="001456A5"/>
    <w:p w:rsidR="00937A73" w:rsidRDefault="00937A73" w:rsidP="001456A5">
      <w:r>
        <w:t xml:space="preserve">Now if you’ve stuck with me this far, then you’ll want to check out where you can learn more about effective fat loss training for women over 40. </w:t>
      </w:r>
    </w:p>
    <w:p w:rsidR="00937A73" w:rsidRDefault="00937A73" w:rsidP="001456A5"/>
    <w:p w:rsidR="00937A73" w:rsidRDefault="00937A73" w:rsidP="001456A5">
      <w:r>
        <w:t xml:space="preserve">You can actually do each workout WITH me </w:t>
      </w:r>
      <w:r w:rsidRPr="009B097B">
        <w:rPr>
          <w:b/>
          <w:color w:val="0000FF"/>
          <w:u w:val="single"/>
        </w:rPr>
        <w:t>HERE</w:t>
      </w:r>
      <w:r>
        <w:t>.  Not only will I motivate you to be MORE consistent, and train harder, but I'll also make sure you do every exercise perfectly so that you get more results in LESS time.</w:t>
      </w:r>
    </w:p>
    <w:p w:rsidR="00937A73" w:rsidRDefault="00937A73" w:rsidP="001456A5"/>
    <w:p w:rsidR="00937A73" w:rsidRDefault="00937A73" w:rsidP="001456A5">
      <w:r>
        <w:t>That's my promise to you.</w:t>
      </w:r>
    </w:p>
    <w:p w:rsidR="00937A73" w:rsidRDefault="00937A73" w:rsidP="001456A5"/>
    <w:p w:rsidR="00937A73" w:rsidRDefault="00937A73" w:rsidP="001456A5">
      <w:r>
        <w:t>And if you aren't satisfied, feel free to take me up on our 100% money-back guarantee at any time during the next 60 days.</w:t>
      </w:r>
    </w:p>
    <w:p w:rsidR="00937A73" w:rsidRDefault="00937A73" w:rsidP="001456A5"/>
    <w:p w:rsidR="00937A73" w:rsidRDefault="00937A73" w:rsidP="001456A5">
      <w:r>
        <w:t>Let's get you the results you DESERVE.</w:t>
      </w:r>
    </w:p>
    <w:p w:rsidR="00937A73" w:rsidRDefault="00937A73" w:rsidP="001456A5"/>
    <w:p w:rsidR="00937A73" w:rsidRDefault="00937A73" w:rsidP="001456A5">
      <w:r>
        <w:t>Start today,</w:t>
      </w:r>
    </w:p>
    <w:p w:rsidR="00937A73" w:rsidRDefault="00937A73" w:rsidP="001456A5"/>
    <w:p w:rsidR="00937A73" w:rsidRDefault="00937A73" w:rsidP="001456A5">
      <w:r>
        <w:t>SIGN OFF</w:t>
      </w:r>
    </w:p>
    <w:p w:rsidR="00937A73" w:rsidRDefault="00937A73" w:rsidP="001456A5"/>
    <w:p w:rsidR="00937A73" w:rsidRDefault="00937A73" w:rsidP="001456A5">
      <w:r>
        <w:t xml:space="preserve">PS. Shawna has an amazing fast action bonus for you today: </w:t>
      </w:r>
    </w:p>
    <w:p w:rsidR="00937A73" w:rsidRDefault="00937A73" w:rsidP="001456A5"/>
    <w:p w:rsidR="00937A73" w:rsidRDefault="00937A73" w:rsidP="00C73301">
      <w:r>
        <w:t xml:space="preserve">Grab </w:t>
      </w:r>
      <w:r w:rsidRPr="00940276">
        <w:rPr>
          <w:b/>
          <w:color w:val="0000FF"/>
          <w:u w:val="single"/>
        </w:rPr>
        <w:t>Female Fat Loss Over 40</w:t>
      </w:r>
      <w:r>
        <w:t xml:space="preserve"> before midnight tonight and in addition to 12 full-length follow along videos (that’s 3 months of programming) you’ll be added to the ‘</w:t>
      </w:r>
      <w:r w:rsidRPr="00F92969">
        <w:rPr>
          <w:b/>
        </w:rPr>
        <w:t>Female Fat Loss Over 40 Inner Circle’</w:t>
      </w:r>
      <w:r>
        <w:t xml:space="preserve"> where you’ll get a workout of the month for 6 ADDITIONAL months. </w:t>
      </w:r>
    </w:p>
    <w:p w:rsidR="00937A73" w:rsidRDefault="00937A73" w:rsidP="00C73301"/>
    <w:p w:rsidR="00937A73" w:rsidRDefault="00937A73" w:rsidP="00C73301">
      <w:r>
        <w:t xml:space="preserve">You’ll get a new and unique program with coaching videos each and every month. Shawna’s teamed up with fat loss expert Lisa Bullock to deliver shocking value with their Female Fat Loss Over 40 Inner Circle Community. </w:t>
      </w:r>
    </w:p>
    <w:p w:rsidR="00937A73" w:rsidRDefault="00937A73" w:rsidP="00C73301"/>
    <w:p w:rsidR="00937A73" w:rsidRPr="00940276" w:rsidRDefault="00937A73" w:rsidP="00C73301">
      <w:r>
        <w:t xml:space="preserve">Even at $9/month this a steal, but when you grab the </w:t>
      </w:r>
      <w:r w:rsidRPr="004B3D35">
        <w:rPr>
          <w:b/>
          <w:color w:val="0000FF"/>
          <w:u w:val="single"/>
        </w:rPr>
        <w:t>Female Fat Loss Over 40</w:t>
      </w:r>
      <w:r>
        <w:t xml:space="preserve"> program before midnight tonight, you’ll get it as a FAST ACTION BONUS, saving you over $55. </w:t>
      </w:r>
    </w:p>
    <w:p w:rsidR="00937A73" w:rsidRDefault="00937A73" w:rsidP="00C73301"/>
    <w:p w:rsidR="00937A73" w:rsidRDefault="00937A73" w:rsidP="00C73301">
      <w:r w:rsidRPr="00B11935">
        <w:rPr>
          <w:noProof/>
        </w:rPr>
        <w:pict>
          <v:shape id="Picture 8" o:spid="_x0000_i1028" type="#_x0000_t75" style="width:95.25pt;height:134.25pt;visibility:visible">
            <v:imagedata r:id="rId23" o:title=""/>
          </v:shape>
        </w:pict>
      </w:r>
    </w:p>
    <w:p w:rsidR="00937A73" w:rsidRDefault="00937A73" w:rsidP="00C73301">
      <w:hyperlink r:id="rId24" w:history="1">
        <w:r w:rsidRPr="002B10BC">
          <w:rPr>
            <w:rStyle w:val="Hyperlink"/>
          </w:rPr>
          <w:t>http://www.femalefatlossoverforty.com/blog/wp-content/uploads/WOM-COVER-PIC-FINAL.pdf</w:t>
        </w:r>
      </w:hyperlink>
      <w:r>
        <w:t xml:space="preserve"> </w:t>
      </w:r>
    </w:p>
    <w:p w:rsidR="00937A73" w:rsidRDefault="00937A73" w:rsidP="00C73301"/>
    <w:p w:rsidR="00937A73" w:rsidRDefault="00937A73" w:rsidP="00C73301">
      <w:r>
        <w:t>That’s 4 months of programming, 5 more workout plans (including follow along videos) and MORE for less than $20….</w:t>
      </w:r>
    </w:p>
    <w:p w:rsidR="00937A73" w:rsidRDefault="00937A73" w:rsidP="00C73301"/>
    <w:p w:rsidR="00937A73" w:rsidRDefault="00937A73" w:rsidP="00C73301">
      <w:r w:rsidRPr="00B11935">
        <w:rPr>
          <w:noProof/>
        </w:rPr>
        <w:pict>
          <v:shape id="Picture 9" o:spid="_x0000_i1029" type="#_x0000_t75" style="width:251.25pt;height:132.75pt;visibility:visible">
            <v:imagedata r:id="rId25" o:title=""/>
          </v:shape>
        </w:pict>
      </w:r>
    </w:p>
    <w:p w:rsidR="00937A73" w:rsidRDefault="00937A73" w:rsidP="00C73301">
      <w:hyperlink r:id="rId26" w:history="1">
        <w:r w:rsidRPr="002B10BC">
          <w:rPr>
            <w:rStyle w:val="Hyperlink"/>
          </w:rPr>
          <w:t>http://www.femalefatlossoverforty.com/blog/wp-content/uploads/fflo-inner-circle-prdt-grp1.png</w:t>
        </w:r>
      </w:hyperlink>
      <w:r>
        <w:t xml:space="preserve"> </w:t>
      </w:r>
    </w:p>
    <w:p w:rsidR="00937A73" w:rsidRDefault="00937A73" w:rsidP="00C73301"/>
    <w:p w:rsidR="00937A73" w:rsidRDefault="00937A73" w:rsidP="00C73301">
      <w:r>
        <w:t xml:space="preserve">Too good to be true? Get it before midnight tonight. </w:t>
      </w:r>
    </w:p>
    <w:p w:rsidR="00937A73" w:rsidRDefault="00937A73" w:rsidP="00C73301"/>
    <w:p w:rsidR="00937A73" w:rsidRDefault="00937A73" w:rsidP="00C73301">
      <w:r w:rsidRPr="004B3D35">
        <w:rPr>
          <w:b/>
          <w:color w:val="0000FF"/>
          <w:u w:val="single"/>
        </w:rPr>
        <w:t>Go here</w:t>
      </w:r>
      <w:r>
        <w:t xml:space="preserve"> to arm yourself with what you need to feel your best; take it from someone who’s ‘been there’ and doing it along side you. </w:t>
      </w:r>
    </w:p>
    <w:p w:rsidR="00937A73" w:rsidRDefault="00937A73" w:rsidP="00C73301"/>
    <w:p w:rsidR="00937A73" w:rsidRDefault="00937A73" w:rsidP="001456A5"/>
    <w:p w:rsidR="00937A73" w:rsidRDefault="00937A73"/>
    <w:p w:rsidR="00937A73" w:rsidRDefault="00937A73"/>
    <w:p w:rsidR="00937A73" w:rsidRDefault="00937A73"/>
    <w:p w:rsidR="00937A73" w:rsidRDefault="00937A73"/>
    <w:p w:rsidR="00937A73" w:rsidRDefault="00937A73"/>
    <w:p w:rsidR="00937A73" w:rsidRDefault="00937A73"/>
    <w:p w:rsidR="00937A73" w:rsidRDefault="00937A73"/>
    <w:p w:rsidR="00937A73" w:rsidRDefault="00937A73"/>
    <w:p w:rsidR="00937A73" w:rsidRDefault="00937A73"/>
    <w:p w:rsidR="00937A73" w:rsidRDefault="00937A73"/>
    <w:p w:rsidR="00937A73" w:rsidRDefault="00937A73"/>
    <w:p w:rsidR="00937A73" w:rsidRDefault="00937A73">
      <w:r>
        <w:rPr>
          <w:b/>
          <w:highlight w:val="yellow"/>
        </w:rPr>
        <w:t xml:space="preserve">Email #2 </w:t>
      </w:r>
      <w:r w:rsidRPr="00DC519C">
        <w:rPr>
          <w:b/>
          <w:highlight w:val="yellow"/>
        </w:rPr>
        <w:t>Wed May 28 pm email</w:t>
      </w:r>
      <w:r>
        <w:t xml:space="preserve"> – sell fast action bonus – </w:t>
      </w:r>
    </w:p>
    <w:p w:rsidR="00937A73" w:rsidRDefault="00937A73"/>
    <w:p w:rsidR="00937A73" w:rsidRDefault="00937A73">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27" w:history="1">
        <w:r>
          <w:rPr>
            <w:rFonts w:ascii="Helvetica" w:hAnsi="Helvetica" w:cs="Helvetica"/>
            <w:b/>
            <w:bCs/>
            <w:color w:val="0000E9"/>
            <w:sz w:val="26"/>
            <w:szCs w:val="26"/>
            <w:u w:val="single" w:color="0000E9"/>
          </w:rPr>
          <w:t>hop.Clickbank.net</w:t>
        </w:r>
      </w:hyperlink>
    </w:p>
    <w:p w:rsidR="00937A73" w:rsidRDefault="00937A73"/>
    <w:p w:rsidR="00937A73" w:rsidRDefault="00937A73">
      <w:r w:rsidRPr="00DC519C">
        <w:rPr>
          <w:b/>
        </w:rPr>
        <w:t>Subject</w:t>
      </w:r>
      <w:r>
        <w:t>: Your Time Crunch Solution (and freebie)</w:t>
      </w:r>
    </w:p>
    <w:p w:rsidR="00937A73" w:rsidRDefault="00937A73"/>
    <w:p w:rsidR="00937A73" w:rsidRDefault="00937A73">
      <w:r>
        <w:t xml:space="preserve">Who doesn’t feel the crunch of time? </w:t>
      </w:r>
    </w:p>
    <w:p w:rsidR="00937A73" w:rsidRDefault="00937A73"/>
    <w:p w:rsidR="00937A73" w:rsidRDefault="00937A73">
      <w:r>
        <w:t>Right now you probably feel like you’re running around like a chicken with your head chopped off: work, volunteering, organizing everyone, cooking, possibly driving kids or even your parents places.</w:t>
      </w:r>
    </w:p>
    <w:p w:rsidR="00937A73" w:rsidRDefault="00937A73"/>
    <w:p w:rsidR="00937A73" w:rsidRDefault="00937A73">
      <w:r>
        <w:t xml:space="preserve">Women over 40 are sort of in the ‘between’ stage…still parents to children and sometimes parents to parents.  </w:t>
      </w:r>
    </w:p>
    <w:p w:rsidR="00937A73" w:rsidRDefault="00937A73"/>
    <w:p w:rsidR="00937A73" w:rsidRDefault="00937A73">
      <w:r>
        <w:t>‘Caregiver’ is an understatement, except when it comes to ‘self care’.</w:t>
      </w:r>
    </w:p>
    <w:p w:rsidR="00937A73" w:rsidRDefault="00937A73"/>
    <w:p w:rsidR="00937A73" w:rsidRDefault="00937A73">
      <w:r>
        <w:t>Sound familiar?</w:t>
      </w:r>
    </w:p>
    <w:p w:rsidR="00937A73" w:rsidRDefault="00937A73"/>
    <w:p w:rsidR="00937A73" w:rsidRDefault="00937A73">
      <w:r>
        <w:t>Probably the ONLY person that gets neglected is YOU.</w:t>
      </w:r>
    </w:p>
    <w:p w:rsidR="00937A73" w:rsidRDefault="00937A73"/>
    <w:p w:rsidR="00937A73" w:rsidRDefault="00937A73">
      <w:r>
        <w:t>Who has time to go to the gym? Yet that ever expanding waistline is concerning!</w:t>
      </w:r>
    </w:p>
    <w:p w:rsidR="00937A73" w:rsidRDefault="00937A73"/>
    <w:p w:rsidR="00937A73" w:rsidRDefault="00937A73">
      <w:r>
        <w:t xml:space="preserve">Take it from someone who knows: my friend, Shawna K, who’s 51 (but looks like she’s in her 30’s) has just the solution: short, follow along workouts that you can do in 20 minutes (even in your PJ’s). </w:t>
      </w:r>
    </w:p>
    <w:p w:rsidR="00937A73" w:rsidRDefault="00937A73"/>
    <w:p w:rsidR="00937A73" w:rsidRDefault="00937A73">
      <w:r>
        <w:t xml:space="preserve">She’s living a parallel life with you and she’s got the solution to tone your tummy, tighten your thighs and ‘un-jiggle’ your upper arms. </w:t>
      </w:r>
    </w:p>
    <w:p w:rsidR="00937A73" w:rsidRDefault="00937A73"/>
    <w:p w:rsidR="00937A73" w:rsidRDefault="00937A73">
      <w:r>
        <w:t xml:space="preserve">And the best thing is you can do her plan </w:t>
      </w:r>
      <w:r w:rsidRPr="00940276">
        <w:rPr>
          <w:i/>
        </w:rPr>
        <w:t>anywhere</w:t>
      </w:r>
      <w:r>
        <w:rPr>
          <w:i/>
        </w:rPr>
        <w:t xml:space="preserve"> </w:t>
      </w:r>
      <w:r>
        <w:t xml:space="preserve">in about 20 minutes. </w:t>
      </w:r>
    </w:p>
    <w:p w:rsidR="00937A73" w:rsidRDefault="00937A73"/>
    <w:p w:rsidR="00937A73" w:rsidRDefault="00937A73">
      <w:r>
        <w:t xml:space="preserve">Grab </w:t>
      </w:r>
      <w:r w:rsidRPr="00940276">
        <w:rPr>
          <w:b/>
          <w:color w:val="0000FF"/>
          <w:u w:val="single"/>
        </w:rPr>
        <w:t>Female Fat Loss Over 40</w:t>
      </w:r>
      <w:r>
        <w:t xml:space="preserve"> before midnight tonight and in addition to 12 full-length follow along videos (that’s 3 months of programming) you’ll be added to the ‘</w:t>
      </w:r>
      <w:r w:rsidRPr="00F92969">
        <w:rPr>
          <w:b/>
        </w:rPr>
        <w:t>Female Fat Loss Over 40 Inner Circle’</w:t>
      </w:r>
      <w:r>
        <w:t xml:space="preserve"> where you’ll get a workout of the month for 6 ADDITIONAL months. </w:t>
      </w:r>
    </w:p>
    <w:p w:rsidR="00937A73" w:rsidRDefault="00937A73"/>
    <w:p w:rsidR="00937A73" w:rsidRDefault="00937A73">
      <w:r>
        <w:t xml:space="preserve">You’ll get a new and unique program with coaching videos each and every month. Shawna’s teamed up with fat loss expert Lisa Bullock to deliver shocking value with their Female Fat Loss Over 40 Inner Circle Community. </w:t>
      </w:r>
    </w:p>
    <w:p w:rsidR="00937A73" w:rsidRDefault="00937A73"/>
    <w:p w:rsidR="00937A73" w:rsidRPr="00940276" w:rsidRDefault="00937A73">
      <w:r>
        <w:t xml:space="preserve">Even at $9/month this a steal, but when you grab the </w:t>
      </w:r>
      <w:r w:rsidRPr="004B3D35">
        <w:rPr>
          <w:b/>
          <w:color w:val="0000FF"/>
          <w:u w:val="single"/>
        </w:rPr>
        <w:t>Female Fat Loss Over 40</w:t>
      </w:r>
      <w:r>
        <w:t xml:space="preserve"> program before midnight tonight, you’ll get it as a FAST ACTION BONUS, saving you over $55. </w:t>
      </w:r>
    </w:p>
    <w:p w:rsidR="00937A73" w:rsidRDefault="00937A73"/>
    <w:p w:rsidR="00937A73" w:rsidRDefault="00937A73">
      <w:r w:rsidRPr="00B11935">
        <w:rPr>
          <w:noProof/>
        </w:rPr>
        <w:pict>
          <v:shape id="_x0000_i1030" type="#_x0000_t75" style="width:142.5pt;height:201.75pt;visibility:visible">
            <v:imagedata r:id="rId23" o:title=""/>
          </v:shape>
        </w:pict>
      </w:r>
    </w:p>
    <w:p w:rsidR="00937A73" w:rsidRDefault="00937A73">
      <w:hyperlink r:id="rId28" w:history="1">
        <w:r w:rsidRPr="002B10BC">
          <w:rPr>
            <w:rStyle w:val="Hyperlink"/>
          </w:rPr>
          <w:t>http://www.femalefatlossoverforty.com/blog/wp-content/uploads/WOM-COVER-PIC-FINAL.pdf</w:t>
        </w:r>
      </w:hyperlink>
      <w:r>
        <w:t xml:space="preserve"> </w:t>
      </w:r>
    </w:p>
    <w:p w:rsidR="00937A73" w:rsidRDefault="00937A73"/>
    <w:p w:rsidR="00937A73" w:rsidRDefault="00937A73">
      <w:r>
        <w:t>That’s 4 months of programming, 5 more workout plans (including follow along videos) and MORE for less than $20….</w:t>
      </w:r>
    </w:p>
    <w:p w:rsidR="00937A73" w:rsidRDefault="00937A73"/>
    <w:p w:rsidR="00937A73" w:rsidRDefault="00937A73">
      <w:r w:rsidRPr="00B11935">
        <w:rPr>
          <w:noProof/>
        </w:rPr>
        <w:pict>
          <v:shape id="Picture 2" o:spid="_x0000_i1031" type="#_x0000_t75" style="width:302.25pt;height:160.5pt;visibility:visible">
            <v:imagedata r:id="rId25" o:title=""/>
          </v:shape>
        </w:pict>
      </w:r>
    </w:p>
    <w:p w:rsidR="00937A73" w:rsidRDefault="00937A73">
      <w:hyperlink r:id="rId29" w:history="1">
        <w:r w:rsidRPr="002B10BC">
          <w:rPr>
            <w:rStyle w:val="Hyperlink"/>
          </w:rPr>
          <w:t>http://www.femalefatlossoverforty.com/blog/wp-content/uploads/fflo-inner-circle-prdt-grp1.png</w:t>
        </w:r>
      </w:hyperlink>
      <w:r>
        <w:t xml:space="preserve"> </w:t>
      </w:r>
    </w:p>
    <w:p w:rsidR="00937A73" w:rsidRDefault="00937A73"/>
    <w:p w:rsidR="00937A73" w:rsidRDefault="00937A73">
      <w:r>
        <w:t xml:space="preserve">Too good to be true? It’s almost too late, get it before midnight tonight. </w:t>
      </w:r>
    </w:p>
    <w:p w:rsidR="00937A73" w:rsidRDefault="00937A73"/>
    <w:p w:rsidR="00937A73" w:rsidRDefault="00937A73" w:rsidP="005C461A">
      <w:r w:rsidRPr="004B3D35">
        <w:rPr>
          <w:b/>
          <w:color w:val="0000FF"/>
          <w:u w:val="single"/>
        </w:rPr>
        <w:t>Go here</w:t>
      </w:r>
      <w:r>
        <w:t xml:space="preserve"> to arm yourself with what you need to feel your best; take it from someone who’s ‘been there’ and doing it along side you. </w:t>
      </w:r>
    </w:p>
    <w:p w:rsidR="00937A73" w:rsidRDefault="00937A73"/>
    <w:p w:rsidR="00937A73" w:rsidRDefault="00937A73">
      <w:r>
        <w:t>SIGN OFF</w:t>
      </w:r>
    </w:p>
    <w:p w:rsidR="00937A73" w:rsidRDefault="00937A73"/>
    <w:p w:rsidR="00937A73" w:rsidRDefault="00937A73"/>
    <w:p w:rsidR="00937A73" w:rsidRDefault="00937A73"/>
    <w:p w:rsidR="00937A73" w:rsidRDefault="00937A73"/>
    <w:p w:rsidR="00937A73" w:rsidRDefault="00937A73">
      <w:r w:rsidRPr="005C461A">
        <w:rPr>
          <w:b/>
          <w:highlight w:val="yellow"/>
        </w:rPr>
        <w:t>Email #3 Thurs May 29 am</w:t>
      </w:r>
      <w:r>
        <w:t xml:space="preserve"> - </w:t>
      </w:r>
    </w:p>
    <w:p w:rsidR="00937A73" w:rsidRDefault="00937A73"/>
    <w:p w:rsidR="00937A73" w:rsidRDefault="00937A73">
      <w:pPr>
        <w:rPr>
          <w:rFonts w:ascii="Helvetica" w:hAnsi="Helvetica" w:cs="Helvetica"/>
          <w:b/>
          <w:bCs/>
          <w:sz w:val="26"/>
          <w:szCs w:val="26"/>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30" w:history="1">
        <w:r>
          <w:rPr>
            <w:rFonts w:ascii="Helvetica" w:hAnsi="Helvetica" w:cs="Helvetica"/>
            <w:b/>
            <w:bCs/>
            <w:color w:val="0000E9"/>
            <w:sz w:val="26"/>
            <w:szCs w:val="26"/>
            <w:u w:val="single" w:color="0000E9"/>
          </w:rPr>
          <w:t>hop.Clickbank.net</w:t>
        </w:r>
      </w:hyperlink>
    </w:p>
    <w:p w:rsidR="00937A73" w:rsidRDefault="00937A73">
      <w:pPr>
        <w:rPr>
          <w:rFonts w:ascii="Helvetica" w:hAnsi="Helvetica" w:cs="Helvetica"/>
          <w:b/>
          <w:bCs/>
          <w:sz w:val="26"/>
          <w:szCs w:val="26"/>
        </w:rPr>
      </w:pPr>
    </w:p>
    <w:p w:rsidR="00937A73" w:rsidRDefault="00937A73" w:rsidP="005C461A">
      <w:r w:rsidRPr="005C461A">
        <w:rPr>
          <w:b/>
        </w:rPr>
        <w:t>Subject line</w:t>
      </w:r>
      <w:r>
        <w:t>: Me and another woman</w:t>
      </w:r>
    </w:p>
    <w:p w:rsidR="00937A73" w:rsidRDefault="00937A73" w:rsidP="005C461A"/>
    <w:p w:rsidR="00937A73" w:rsidRDefault="00937A73" w:rsidP="005C461A">
      <w:r>
        <w:t xml:space="preserve"> Scandalous ;)</w:t>
      </w:r>
    </w:p>
    <w:p w:rsidR="00937A73" w:rsidRDefault="00937A73" w:rsidP="005C461A"/>
    <w:p w:rsidR="00937A73" w:rsidRDefault="00937A73" w:rsidP="005C461A">
      <w:r>
        <w:t>Ha! It’s not what you think…have you met my friend and female fat loss over 40 expert, Shawna K?</w:t>
      </w:r>
    </w:p>
    <w:p w:rsidR="00937A73" w:rsidRDefault="00937A73" w:rsidP="005C461A"/>
    <w:p w:rsidR="00937A73" w:rsidRDefault="00937A73" w:rsidP="005C461A">
      <w:r w:rsidRPr="00182FFF">
        <w:rPr>
          <w:highlight w:val="green"/>
        </w:rPr>
        <w:t>(Here’s a great spot for a picture of us if you have one)</w:t>
      </w:r>
    </w:p>
    <w:p w:rsidR="00937A73" w:rsidRDefault="00937A73" w:rsidP="005C461A"/>
    <w:p w:rsidR="00937A73" w:rsidRDefault="00937A73" w:rsidP="005C461A">
      <w:r>
        <w:t>We compared notes about females, fitness and aging and we tend to agree on many things, no matter what your age, some fitness and fat loss principles apply.</w:t>
      </w:r>
    </w:p>
    <w:p w:rsidR="00937A73" w:rsidRDefault="00937A73" w:rsidP="005C461A"/>
    <w:p w:rsidR="00937A73" w:rsidRDefault="00937A73" w:rsidP="005C461A">
      <w:r>
        <w:t>Shawna says that the MOST important things to keep in mind for fitness are:</w:t>
      </w:r>
    </w:p>
    <w:p w:rsidR="00937A73" w:rsidRDefault="00937A73" w:rsidP="005C461A">
      <w:pPr>
        <w:numPr>
          <w:ilvl w:val="0"/>
          <w:numId w:val="1"/>
        </w:numPr>
      </w:pPr>
      <w:r>
        <w:t>Resistance train (this can be bodyweight training or with weights)</w:t>
      </w:r>
    </w:p>
    <w:p w:rsidR="00937A73" w:rsidRDefault="00937A73" w:rsidP="005C461A">
      <w:pPr>
        <w:numPr>
          <w:ilvl w:val="0"/>
          <w:numId w:val="1"/>
        </w:numPr>
      </w:pPr>
      <w:r>
        <w:t>Pay attention to nutrition – abs are really made in the kitchen</w:t>
      </w:r>
    </w:p>
    <w:p w:rsidR="00937A73" w:rsidRDefault="00937A73" w:rsidP="005C461A">
      <w:pPr>
        <w:numPr>
          <w:ilvl w:val="0"/>
          <w:numId w:val="1"/>
        </w:numPr>
      </w:pPr>
      <w:r>
        <w:t xml:space="preserve">Lose steady state cardio – up the intensity and do short interval style training for best fat loss results </w:t>
      </w:r>
    </w:p>
    <w:p w:rsidR="00937A73" w:rsidRDefault="00937A73" w:rsidP="005C461A"/>
    <w:p w:rsidR="00937A73" w:rsidRDefault="00937A73" w:rsidP="005C461A">
      <w:r>
        <w:t xml:space="preserve">She has a </w:t>
      </w:r>
      <w:r>
        <w:rPr>
          <w:b/>
          <w:color w:val="3366FF"/>
          <w:u w:val="single"/>
        </w:rPr>
        <w:t xml:space="preserve">fun </w:t>
      </w:r>
      <w:r w:rsidRPr="0018246A">
        <w:rPr>
          <w:b/>
          <w:color w:val="3366FF"/>
          <w:u w:val="single"/>
        </w:rPr>
        <w:t>workout</w:t>
      </w:r>
      <w:r>
        <w:t xml:space="preserve"> for you that takes little space, time or equipment. </w:t>
      </w:r>
    </w:p>
    <w:p w:rsidR="00937A73" w:rsidRDefault="00937A73" w:rsidP="005C461A"/>
    <w:p w:rsidR="00937A73" w:rsidRPr="00182FFF" w:rsidRDefault="00937A73" w:rsidP="005C461A">
      <w:r>
        <w:t xml:space="preserve">Sorry, she straight up takes away the excuse that ‘age’ is an issue to being inactive </w:t>
      </w:r>
      <w:r w:rsidRPr="00182FFF">
        <w:t xml:space="preserve">She's recently celebrated her 51th birthday and says age is just a number. </w:t>
      </w:r>
    </w:p>
    <w:p w:rsidR="00937A73" w:rsidRDefault="00937A73" w:rsidP="005C461A">
      <w:pPr>
        <w:rPr>
          <w:highlight w:val="green"/>
        </w:rPr>
      </w:pPr>
    </w:p>
    <w:p w:rsidR="00937A73" w:rsidRDefault="00937A73" w:rsidP="005C461A">
      <w:pPr>
        <w:rPr>
          <w:u w:val="single"/>
        </w:rPr>
      </w:pPr>
      <w:r w:rsidRPr="00A806BA">
        <w:t xml:space="preserve">See the workout here: </w:t>
      </w:r>
      <w:hyperlink r:id="rId31" w:history="1">
        <w:r w:rsidRPr="00A806BA">
          <w:rPr>
            <w:rStyle w:val="Hyperlink"/>
          </w:rPr>
          <w:t>http://youtu.be/FryhYTxTdXE</w:t>
        </w:r>
      </w:hyperlink>
      <w:r>
        <w:rPr>
          <w:u w:val="single"/>
        </w:rPr>
        <w:t xml:space="preserve">  </w:t>
      </w:r>
    </w:p>
    <w:p w:rsidR="00937A73" w:rsidRDefault="00937A73" w:rsidP="005C461A">
      <w:pPr>
        <w:rPr>
          <w:u w:val="single"/>
        </w:rPr>
      </w:pPr>
    </w:p>
    <w:p w:rsidR="00937A73" w:rsidRPr="005C461A" w:rsidRDefault="00937A73" w:rsidP="005C461A">
      <w:r w:rsidRPr="00A806BA">
        <w:rPr>
          <w:highlight w:val="green"/>
        </w:rPr>
        <w:t>*You can decide if you want to add the video to your blog with the workout write up, or if you’d prefer to use the exercise pictures provided below.</w:t>
      </w:r>
    </w:p>
    <w:p w:rsidR="00937A73" w:rsidRDefault="00937A73" w:rsidP="005C461A"/>
    <w:p w:rsidR="00937A73" w:rsidRDefault="00937A73" w:rsidP="005C461A">
      <w:r>
        <w:t>Here's the workout:</w:t>
      </w:r>
    </w:p>
    <w:p w:rsidR="00937A73" w:rsidRDefault="00937A73" w:rsidP="005C461A"/>
    <w:p w:rsidR="00937A73" w:rsidRDefault="00937A73" w:rsidP="005C461A">
      <w:r>
        <w:t>Do 40 seconds of work with a 10 second rest:</w:t>
      </w:r>
    </w:p>
    <w:p w:rsidR="00937A73" w:rsidRDefault="00937A73" w:rsidP="005C461A">
      <w:pPr>
        <w:numPr>
          <w:ilvl w:val="0"/>
          <w:numId w:val="1"/>
        </w:numPr>
      </w:pPr>
      <w:r>
        <w:t>Plie squat (or squat jump)</w:t>
      </w:r>
    </w:p>
    <w:p w:rsidR="00937A73" w:rsidRDefault="00937A73" w:rsidP="005C461A">
      <w:pPr>
        <w:numPr>
          <w:ilvl w:val="0"/>
          <w:numId w:val="1"/>
        </w:numPr>
      </w:pPr>
      <w:r>
        <w:t>DB or KB row</w:t>
      </w:r>
    </w:p>
    <w:p w:rsidR="00937A73" w:rsidRDefault="00937A73" w:rsidP="005C461A">
      <w:pPr>
        <w:numPr>
          <w:ilvl w:val="0"/>
          <w:numId w:val="1"/>
        </w:numPr>
      </w:pPr>
      <w:r>
        <w:t>DB or KB row other arm</w:t>
      </w:r>
    </w:p>
    <w:p w:rsidR="00937A73" w:rsidRDefault="00937A73" w:rsidP="005C461A">
      <w:pPr>
        <w:numPr>
          <w:ilvl w:val="0"/>
          <w:numId w:val="1"/>
        </w:numPr>
      </w:pPr>
      <w:r>
        <w:t>Step up or box jump</w:t>
      </w:r>
    </w:p>
    <w:p w:rsidR="00937A73" w:rsidRDefault="00937A73" w:rsidP="005C461A">
      <w:pPr>
        <w:numPr>
          <w:ilvl w:val="0"/>
          <w:numId w:val="1"/>
        </w:numPr>
      </w:pPr>
      <w:r>
        <w:t>Incline push up</w:t>
      </w:r>
    </w:p>
    <w:p w:rsidR="00937A73" w:rsidRDefault="00937A73" w:rsidP="005C461A">
      <w:r>
        <w:t>Repeat this entire circuit up to five times</w:t>
      </w:r>
    </w:p>
    <w:p w:rsidR="00937A73" w:rsidRDefault="00937A73" w:rsidP="005C461A"/>
    <w:p w:rsidR="00937A73" w:rsidRDefault="00937A73" w:rsidP="005C461A">
      <w:r>
        <w:t xml:space="preserve">If you like this workout and would like MORE of this style of training with follow along videos where Shawna takes you through each and every set and rep, check out her program </w:t>
      </w:r>
      <w:r w:rsidRPr="0018246A">
        <w:rPr>
          <w:b/>
          <w:color w:val="3366FF"/>
          <w:u w:val="single"/>
        </w:rPr>
        <w:t>HERE</w:t>
      </w:r>
    </w:p>
    <w:p w:rsidR="00937A73" w:rsidRDefault="00937A73" w:rsidP="005C461A"/>
    <w:p w:rsidR="00937A73" w:rsidRDefault="00937A73" w:rsidP="005C461A">
      <w:pPr>
        <w:rPr>
          <w:rFonts w:ascii="Arial" w:hAnsi="Arial" w:cs="Arial"/>
          <w:sz w:val="20"/>
          <w:szCs w:val="20"/>
        </w:rPr>
      </w:pPr>
      <w:r>
        <w:t>Don’t let an excuse like age sideline you, she’ll help you not only ‘get in the game’, you’ll be winning it in no time.</w:t>
      </w:r>
    </w:p>
    <w:p w:rsidR="00937A73" w:rsidRDefault="00937A73" w:rsidP="005C461A">
      <w:pPr>
        <w:rPr>
          <w:rFonts w:ascii="Arial" w:hAnsi="Arial" w:cs="Arial"/>
          <w:sz w:val="20"/>
          <w:szCs w:val="20"/>
        </w:rPr>
      </w:pPr>
    </w:p>
    <w:p w:rsidR="00937A73" w:rsidRDefault="00937A73" w:rsidP="005C461A">
      <w:pPr>
        <w:pBdr>
          <w:bottom w:val="single" w:sz="6" w:space="1" w:color="auto"/>
        </w:pBdr>
      </w:pPr>
      <w:r>
        <w:t>Sign off</w:t>
      </w:r>
    </w:p>
    <w:p w:rsidR="00937A73" w:rsidRDefault="00937A73" w:rsidP="005C461A">
      <w:pPr>
        <w:pBdr>
          <w:bottom w:val="single" w:sz="6" w:space="1" w:color="auto"/>
        </w:pBdr>
      </w:pPr>
    </w:p>
    <w:p w:rsidR="00937A73" w:rsidRDefault="00937A73" w:rsidP="005C461A">
      <w:pPr>
        <w:pBdr>
          <w:bottom w:val="single" w:sz="6" w:space="1" w:color="auto"/>
        </w:pBdr>
      </w:pPr>
      <w:r>
        <w:t>*Here are some images for this workout if you prefer to use them instead of the video:</w:t>
      </w:r>
    </w:p>
    <w:p w:rsidR="00937A73" w:rsidRDefault="00937A73" w:rsidP="005C461A">
      <w:pPr>
        <w:pBdr>
          <w:bottom w:val="single" w:sz="6" w:space="1" w:color="auto"/>
        </w:pBdr>
      </w:pPr>
    </w:p>
    <w:p w:rsidR="00937A73" w:rsidRDefault="00937A73" w:rsidP="005C461A">
      <w:pPr>
        <w:pBdr>
          <w:bottom w:val="single" w:sz="6" w:space="1" w:color="auto"/>
        </w:pBdr>
      </w:pPr>
      <w:r w:rsidRPr="00B11935">
        <w:rPr>
          <w:noProof/>
        </w:rPr>
        <w:pict>
          <v:shape id="Picture 10" o:spid="_x0000_i1032" type="#_x0000_t75" alt="Macintosh HD:Users:shawnakaminski:Documents:desktop files:workout pics random:squat jump a b.png" style="width:179.25pt;height:123.75pt;visibility:visible">
            <v:imagedata r:id="rId32" o:title=""/>
          </v:shape>
        </w:pict>
      </w:r>
    </w:p>
    <w:p w:rsidR="00937A73" w:rsidRDefault="00937A73" w:rsidP="005C461A">
      <w:pPr>
        <w:pBdr>
          <w:bottom w:val="single" w:sz="6" w:space="1" w:color="auto"/>
        </w:pBdr>
      </w:pPr>
      <w:r>
        <w:t>Squat jump</w:t>
      </w:r>
    </w:p>
    <w:p w:rsidR="00937A73" w:rsidRDefault="00937A73" w:rsidP="005C461A">
      <w:pPr>
        <w:pBdr>
          <w:bottom w:val="single" w:sz="6" w:space="1" w:color="auto"/>
        </w:pBdr>
      </w:pPr>
      <w:hyperlink r:id="rId33" w:history="1">
        <w:r w:rsidRPr="002B10BC">
          <w:rPr>
            <w:rStyle w:val="Hyperlink"/>
          </w:rPr>
          <w:t>http://www.femalefatlossoverforty.com/blog/wp-content/uploads/squat-jump-a-b.png</w:t>
        </w:r>
      </w:hyperlink>
      <w:r>
        <w:t xml:space="preserve"> </w:t>
      </w:r>
    </w:p>
    <w:p w:rsidR="00937A73" w:rsidRDefault="00937A73" w:rsidP="005C461A">
      <w:pPr>
        <w:pBdr>
          <w:bottom w:val="single" w:sz="6" w:space="1" w:color="auto"/>
        </w:pBdr>
      </w:pPr>
    </w:p>
    <w:p w:rsidR="00937A73" w:rsidRDefault="00937A73" w:rsidP="005C461A">
      <w:pPr>
        <w:pBdr>
          <w:bottom w:val="single" w:sz="6" w:space="1" w:color="auto"/>
        </w:pBdr>
      </w:pPr>
      <w:r w:rsidRPr="00B11935">
        <w:rPr>
          <w:noProof/>
        </w:rPr>
        <w:pict>
          <v:shape id="Picture 11" o:spid="_x0000_i1033" type="#_x0000_t75" alt="Macintosh HD:Users:shawnakaminski:Documents:desktop files:workout pics random:ex w descriptions:DB row a b.png" style="width:339.75pt;height:128.25pt;visibility:visible">
            <v:imagedata r:id="rId34" o:title=""/>
          </v:shape>
        </w:pict>
      </w:r>
    </w:p>
    <w:p w:rsidR="00937A73" w:rsidRDefault="00937A73" w:rsidP="005C461A">
      <w:pPr>
        <w:pBdr>
          <w:bottom w:val="single" w:sz="6" w:space="1" w:color="auto"/>
        </w:pBdr>
      </w:pPr>
      <w:r>
        <w:t>DB row</w:t>
      </w:r>
    </w:p>
    <w:p w:rsidR="00937A73" w:rsidRDefault="00937A73" w:rsidP="005C461A">
      <w:pPr>
        <w:pBdr>
          <w:bottom w:val="single" w:sz="6" w:space="1" w:color="auto"/>
        </w:pBdr>
      </w:pPr>
    </w:p>
    <w:p w:rsidR="00937A73" w:rsidRDefault="00937A73" w:rsidP="005C461A">
      <w:pPr>
        <w:pBdr>
          <w:bottom w:val="single" w:sz="6" w:space="1" w:color="auto"/>
        </w:pBdr>
      </w:pPr>
      <w:r w:rsidRPr="00B11935">
        <w:rPr>
          <w:noProof/>
        </w:rPr>
        <w:pict>
          <v:shape id="Picture 12" o:spid="_x0000_i1034" type="#_x0000_t75" alt="Macintosh HD:Users:shawnakaminski:Documents:desktop files:workout pics random:ex w descriptions:box jump a b.png" style="width:232.5pt;height:153.75pt;visibility:visible">
            <v:imagedata r:id="rId35" o:title=""/>
          </v:shape>
        </w:pict>
      </w:r>
    </w:p>
    <w:p w:rsidR="00937A73" w:rsidRDefault="00937A73" w:rsidP="005C461A">
      <w:pPr>
        <w:pBdr>
          <w:bottom w:val="single" w:sz="6" w:space="1" w:color="auto"/>
        </w:pBdr>
      </w:pPr>
    </w:p>
    <w:p w:rsidR="00937A73" w:rsidRDefault="00937A73" w:rsidP="005C461A">
      <w:pPr>
        <w:pBdr>
          <w:bottom w:val="single" w:sz="6" w:space="1" w:color="auto"/>
        </w:pBdr>
      </w:pPr>
      <w:r>
        <w:t>box jump</w:t>
      </w:r>
    </w:p>
    <w:p w:rsidR="00937A73" w:rsidRDefault="00937A73" w:rsidP="005C461A">
      <w:pPr>
        <w:pBdr>
          <w:bottom w:val="single" w:sz="6" w:space="1" w:color="auto"/>
        </w:pBdr>
      </w:pPr>
      <w:hyperlink r:id="rId36" w:history="1">
        <w:r w:rsidRPr="002B10BC">
          <w:rPr>
            <w:rStyle w:val="Hyperlink"/>
          </w:rPr>
          <w:t>http://www.femalefatlossoverforty.com/blog/wp-content/uploads/box-jump-a-b.png</w:t>
        </w:r>
      </w:hyperlink>
      <w:r>
        <w:t xml:space="preserve"> </w:t>
      </w:r>
    </w:p>
    <w:p w:rsidR="00937A73" w:rsidRDefault="00937A73" w:rsidP="005C461A">
      <w:pPr>
        <w:pBdr>
          <w:bottom w:val="single" w:sz="6" w:space="1" w:color="auto"/>
        </w:pBdr>
      </w:pPr>
    </w:p>
    <w:p w:rsidR="00937A73" w:rsidRDefault="00937A73" w:rsidP="005C461A">
      <w:pPr>
        <w:pBdr>
          <w:bottom w:val="single" w:sz="6" w:space="1" w:color="auto"/>
        </w:pBdr>
      </w:pPr>
      <w:r w:rsidRPr="00B11935">
        <w:rPr>
          <w:noProof/>
        </w:rPr>
        <w:pict>
          <v:shape id="Picture 13" o:spid="_x0000_i1035" type="#_x0000_t75" alt="Macintosh HD:Users:shawnakaminski:Documents:desktop files:workout pics random:incline push up 2 .jpg" style="width:223.5pt;height:149.25pt;visibility:visible">
            <v:imagedata r:id="rId37" o:title=""/>
          </v:shape>
        </w:pict>
      </w:r>
    </w:p>
    <w:p w:rsidR="00937A73" w:rsidRDefault="00937A73" w:rsidP="005C461A">
      <w:pPr>
        <w:pBdr>
          <w:bottom w:val="single" w:sz="6" w:space="1" w:color="auto"/>
        </w:pBdr>
      </w:pPr>
      <w:r>
        <w:t>incline push up</w:t>
      </w:r>
    </w:p>
    <w:p w:rsidR="00937A73" w:rsidRDefault="00937A73" w:rsidP="005C461A">
      <w:pPr>
        <w:pBdr>
          <w:bottom w:val="single" w:sz="6" w:space="1" w:color="auto"/>
        </w:pBdr>
      </w:pPr>
      <w:hyperlink r:id="rId38" w:history="1">
        <w:r w:rsidRPr="002B10BC">
          <w:rPr>
            <w:rStyle w:val="Hyperlink"/>
          </w:rPr>
          <w:t>http://www.femalefatlossoverforty.com/blog/wp-content/uploads/incline-push-up-2-.jpg</w:t>
        </w:r>
      </w:hyperlink>
      <w:r>
        <w:t xml:space="preserve"> </w:t>
      </w:r>
    </w:p>
    <w:p w:rsidR="00937A73" w:rsidRDefault="00937A73" w:rsidP="005C461A">
      <w:pPr>
        <w:pBdr>
          <w:bottom w:val="single" w:sz="6" w:space="1" w:color="auto"/>
        </w:pBdr>
      </w:pPr>
    </w:p>
    <w:p w:rsidR="00937A73" w:rsidRDefault="00937A73"/>
    <w:p w:rsidR="00937A73" w:rsidRDefault="00937A73"/>
    <w:p w:rsidR="00937A73" w:rsidRDefault="00937A73" w:rsidP="0083322B">
      <w:r>
        <w:rPr>
          <w:b/>
          <w:highlight w:val="yellow"/>
        </w:rPr>
        <w:t>Email #4</w:t>
      </w:r>
      <w:r w:rsidRPr="005C461A">
        <w:rPr>
          <w:b/>
          <w:highlight w:val="yellow"/>
        </w:rPr>
        <w:t xml:space="preserve"> Thurs May 29 </w:t>
      </w:r>
      <w:r>
        <w:rPr>
          <w:b/>
          <w:highlight w:val="yellow"/>
        </w:rPr>
        <w:t>pm</w:t>
      </w:r>
      <w:r>
        <w:t xml:space="preserve"> – mail to unopens</w:t>
      </w:r>
    </w:p>
    <w:p w:rsidR="00937A73" w:rsidRDefault="00937A73" w:rsidP="0083322B"/>
    <w:p w:rsidR="00937A73" w:rsidRDefault="00937A73" w:rsidP="0083322B">
      <w:pPr>
        <w:rPr>
          <w:rFonts w:ascii="Helvetica" w:hAnsi="Helvetica" w:cs="Helvetica"/>
          <w:b/>
          <w:bCs/>
          <w:sz w:val="26"/>
          <w:szCs w:val="26"/>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39" w:history="1">
        <w:r>
          <w:rPr>
            <w:rFonts w:ascii="Helvetica" w:hAnsi="Helvetica" w:cs="Helvetica"/>
            <w:b/>
            <w:bCs/>
            <w:color w:val="0000E9"/>
            <w:sz w:val="26"/>
            <w:szCs w:val="26"/>
            <w:u w:val="single" w:color="0000E9"/>
          </w:rPr>
          <w:t>hop.Clickbank.net</w:t>
        </w:r>
      </w:hyperlink>
    </w:p>
    <w:p w:rsidR="00937A73" w:rsidRDefault="00937A73" w:rsidP="0083322B">
      <w:pPr>
        <w:rPr>
          <w:rFonts w:ascii="Helvetica" w:hAnsi="Helvetica" w:cs="Helvetica"/>
          <w:b/>
          <w:bCs/>
          <w:sz w:val="26"/>
          <w:szCs w:val="26"/>
        </w:rPr>
      </w:pPr>
    </w:p>
    <w:p w:rsidR="00937A73" w:rsidRDefault="00937A73" w:rsidP="0083322B">
      <w:pPr>
        <w:rPr>
          <w:rFonts w:ascii="Helvetica" w:hAnsi="Helvetica" w:cs="Helvetica"/>
          <w:b/>
          <w:bCs/>
          <w:sz w:val="26"/>
          <w:szCs w:val="26"/>
        </w:rPr>
      </w:pPr>
      <w:r>
        <w:rPr>
          <w:rFonts w:ascii="Helvetica" w:hAnsi="Helvetica" w:cs="Helvetica"/>
          <w:b/>
          <w:bCs/>
          <w:sz w:val="26"/>
          <w:szCs w:val="26"/>
        </w:rPr>
        <w:t>------------------------------------------------------------------------------------------------------</w:t>
      </w:r>
    </w:p>
    <w:p w:rsidR="00937A73" w:rsidRDefault="00937A73" w:rsidP="0083322B">
      <w:pPr>
        <w:rPr>
          <w:rFonts w:ascii="Helvetica" w:hAnsi="Helvetica" w:cs="Helvetica"/>
          <w:b/>
          <w:bCs/>
          <w:sz w:val="26"/>
          <w:szCs w:val="26"/>
        </w:rPr>
      </w:pPr>
    </w:p>
    <w:p w:rsidR="00937A73" w:rsidRDefault="00937A73" w:rsidP="0083322B">
      <w:pPr>
        <w:rPr>
          <w:rFonts w:ascii="Helvetica" w:hAnsi="Helvetica" w:cs="Helvetica"/>
          <w:b/>
          <w:bCs/>
          <w:sz w:val="26"/>
          <w:szCs w:val="26"/>
        </w:rPr>
      </w:pPr>
    </w:p>
    <w:p w:rsidR="00937A73" w:rsidRDefault="00937A73" w:rsidP="0083322B">
      <w:pPr>
        <w:rPr>
          <w:b/>
          <w:highlight w:val="yellow"/>
        </w:rPr>
      </w:pPr>
    </w:p>
    <w:p w:rsidR="00937A73" w:rsidRDefault="00937A73" w:rsidP="0083322B">
      <w:pPr>
        <w:rPr>
          <w:b/>
          <w:highlight w:val="yellow"/>
        </w:rPr>
      </w:pPr>
    </w:p>
    <w:p w:rsidR="00937A73" w:rsidRDefault="00937A73" w:rsidP="0083322B">
      <w:r>
        <w:rPr>
          <w:b/>
          <w:highlight w:val="yellow"/>
        </w:rPr>
        <w:t>Email #5 Fri May 30 am</w:t>
      </w:r>
      <w:r>
        <w:t xml:space="preserve"> </w:t>
      </w:r>
    </w:p>
    <w:p w:rsidR="00937A73" w:rsidRDefault="00937A73" w:rsidP="0083322B"/>
    <w:p w:rsidR="00937A73" w:rsidRDefault="00937A73" w:rsidP="0083322B">
      <w:pPr>
        <w:rPr>
          <w:rFonts w:ascii="Helvetica" w:hAnsi="Helvetica" w:cs="Helvetica"/>
          <w:b/>
          <w:bCs/>
          <w:sz w:val="26"/>
          <w:szCs w:val="26"/>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40" w:history="1">
        <w:r>
          <w:rPr>
            <w:rFonts w:ascii="Helvetica" w:hAnsi="Helvetica" w:cs="Helvetica"/>
            <w:b/>
            <w:bCs/>
            <w:color w:val="0000E9"/>
            <w:sz w:val="26"/>
            <w:szCs w:val="26"/>
            <w:u w:val="single" w:color="0000E9"/>
          </w:rPr>
          <w:t>hop.Clickbank.net</w:t>
        </w:r>
      </w:hyperlink>
    </w:p>
    <w:p w:rsidR="00937A73" w:rsidRDefault="00937A73" w:rsidP="0083322B"/>
    <w:p w:rsidR="00937A73" w:rsidRDefault="00937A73" w:rsidP="0083322B">
      <w:r w:rsidRPr="0083322B">
        <w:rPr>
          <w:b/>
        </w:rPr>
        <w:t>Subject line</w:t>
      </w:r>
      <w:r>
        <w:t>: Tanking Metabolism?</w:t>
      </w:r>
    </w:p>
    <w:p w:rsidR="00937A73" w:rsidRPr="002659B4" w:rsidRDefault="00937A73" w:rsidP="0083322B">
      <w:pPr>
        <w:rPr>
          <w:i/>
        </w:rPr>
      </w:pPr>
    </w:p>
    <w:p w:rsidR="00937A73" w:rsidRDefault="00937A73" w:rsidP="0083322B">
      <w:pPr>
        <w:rPr>
          <w:i/>
        </w:rPr>
      </w:pPr>
      <w:r>
        <w:rPr>
          <w:i/>
        </w:rPr>
        <w:t>Is your metabolism tanking?</w:t>
      </w:r>
    </w:p>
    <w:p w:rsidR="00937A73" w:rsidRDefault="00937A73" w:rsidP="0083322B">
      <w:pPr>
        <w:rPr>
          <w:i/>
        </w:rPr>
      </w:pPr>
    </w:p>
    <w:p w:rsidR="00937A73" w:rsidRPr="002659B4" w:rsidRDefault="00937A73" w:rsidP="0083322B">
      <w:pPr>
        <w:rPr>
          <w:i/>
        </w:rPr>
      </w:pPr>
      <w:r w:rsidRPr="002659B4">
        <w:rPr>
          <w:i/>
        </w:rPr>
        <w:t xml:space="preserve">My good friend and female fat loss over 40 expert, Shawna K, sent me a cool article for you on the top five questions she gets regarding fitness, fat loss and menopause. </w:t>
      </w:r>
      <w:r>
        <w:rPr>
          <w:i/>
        </w:rPr>
        <w:t xml:space="preserve">You can read more about what she has to say </w:t>
      </w:r>
      <w:r w:rsidRPr="001325F8">
        <w:rPr>
          <w:b/>
          <w:i/>
          <w:color w:val="3366FF"/>
          <w:u w:val="single"/>
        </w:rPr>
        <w:t>here</w:t>
      </w:r>
      <w:r>
        <w:rPr>
          <w:i/>
        </w:rPr>
        <w:t xml:space="preserve">. </w:t>
      </w:r>
    </w:p>
    <w:p w:rsidR="00937A73" w:rsidRPr="002659B4" w:rsidRDefault="00937A73" w:rsidP="0083322B">
      <w:pPr>
        <w:rPr>
          <w:i/>
        </w:rPr>
      </w:pPr>
    </w:p>
    <w:p w:rsidR="00937A73" w:rsidRPr="002659B4" w:rsidRDefault="00937A73" w:rsidP="0083322B">
      <w:pPr>
        <w:rPr>
          <w:i/>
        </w:rPr>
      </w:pPr>
      <w:r>
        <w:rPr>
          <w:i/>
        </w:rPr>
        <w:t>Y</w:t>
      </w:r>
      <w:r w:rsidRPr="002659B4">
        <w:rPr>
          <w:i/>
        </w:rPr>
        <w:t xml:space="preserve">ou don’t </w:t>
      </w:r>
      <w:r>
        <w:rPr>
          <w:i/>
        </w:rPr>
        <w:t xml:space="preserve">even </w:t>
      </w:r>
      <w:r w:rsidRPr="002659B4">
        <w:rPr>
          <w:i/>
        </w:rPr>
        <w:t>have to be nearing or in your 40’s to follow her advice.</w:t>
      </w:r>
    </w:p>
    <w:p w:rsidR="00937A73" w:rsidRPr="002659B4" w:rsidRDefault="00937A73" w:rsidP="0083322B">
      <w:pPr>
        <w:rPr>
          <w:i/>
        </w:rPr>
      </w:pPr>
    </w:p>
    <w:p w:rsidR="00937A73" w:rsidRPr="002659B4" w:rsidRDefault="00937A73" w:rsidP="0083322B">
      <w:pPr>
        <w:rPr>
          <w:i/>
        </w:rPr>
      </w:pPr>
      <w:r>
        <w:rPr>
          <w:i/>
        </w:rPr>
        <w:t xml:space="preserve">She’s got ways to turn your metabolism around or totally prevent it from tanking: </w:t>
      </w:r>
    </w:p>
    <w:p w:rsidR="00937A73" w:rsidRPr="002659B4" w:rsidRDefault="00937A73" w:rsidP="0083322B">
      <w:pPr>
        <w:rPr>
          <w:i/>
        </w:rPr>
      </w:pPr>
    </w:p>
    <w:p w:rsidR="00937A73" w:rsidRPr="0083322B" w:rsidRDefault="00937A73" w:rsidP="0083322B">
      <w:pPr>
        <w:rPr>
          <w:b/>
          <w:i/>
        </w:rPr>
      </w:pPr>
      <w:r w:rsidRPr="002659B4">
        <w:rPr>
          <w:b/>
          <w:i/>
        </w:rPr>
        <w:t>Here’s the article:</w:t>
      </w:r>
    </w:p>
    <w:p w:rsidR="00937A73" w:rsidRDefault="00937A73" w:rsidP="0083322B">
      <w:pPr>
        <w:pStyle w:val="Heading1"/>
        <w:rPr>
          <w:color w:val="800000"/>
          <w:sz w:val="24"/>
          <w:szCs w:val="24"/>
        </w:rPr>
      </w:pPr>
      <w:r>
        <w:rPr>
          <w:color w:val="800000"/>
          <w:sz w:val="24"/>
          <w:szCs w:val="24"/>
        </w:rPr>
        <w:t>Should I Blame Menopause?</w:t>
      </w:r>
    </w:p>
    <w:p w:rsidR="00937A73" w:rsidRDefault="00937A73" w:rsidP="0083322B">
      <w:r>
        <w:t>By Shawna Kaminski</w:t>
      </w:r>
    </w:p>
    <w:p w:rsidR="00937A73" w:rsidRPr="00103D9F" w:rsidRDefault="00937A73" w:rsidP="0083322B">
      <w:r>
        <w:t xml:space="preserve">Author: </w:t>
      </w:r>
      <w:r w:rsidRPr="00103D9F">
        <w:rPr>
          <w:color w:val="0000FF"/>
          <w:u w:val="single"/>
        </w:rPr>
        <w:t>Female Fat Loss Over 40</w:t>
      </w:r>
    </w:p>
    <w:p w:rsidR="00937A73" w:rsidRDefault="00937A73" w:rsidP="0083322B"/>
    <w:p w:rsidR="00937A73" w:rsidRDefault="00937A73" w:rsidP="0083322B"/>
    <w:p w:rsidR="00937A73" w:rsidRDefault="00937A73" w:rsidP="0083322B">
      <w:r>
        <w:t>I get a lot of questions from my fitness clients. Since we all tend to experience similar issues, I thought it would be helpful to address some of the most common questions I get.</w:t>
      </w:r>
    </w:p>
    <w:p w:rsidR="00937A73" w:rsidRDefault="00937A73" w:rsidP="0083322B"/>
    <w:p w:rsidR="00937A73" w:rsidRDefault="00937A73" w:rsidP="0083322B">
      <w:pPr>
        <w:ind w:left="720"/>
      </w:pPr>
      <w:r>
        <w:rPr>
          <w:rFonts w:ascii="Curlz MT" w:hAnsi="Curlz MT"/>
          <w:b/>
          <w:color w:val="FF00FF"/>
          <w:sz w:val="40"/>
        </w:rPr>
        <w:t>Q:</w:t>
      </w:r>
      <w:r>
        <w:rPr>
          <w:rFonts w:ascii="Curlz MT" w:hAnsi="Curlz MT"/>
          <w:b/>
          <w:sz w:val="36"/>
        </w:rPr>
        <w:t xml:space="preserve"> </w:t>
      </w:r>
      <w:r>
        <w:rPr>
          <w:b/>
        </w:rPr>
        <w:t xml:space="preserve"> </w:t>
      </w:r>
      <w:r>
        <w:rPr>
          <w:rFonts w:ascii="Arial" w:hAnsi="Arial" w:cs="Arial"/>
          <w:b/>
          <w:i/>
          <w:iCs/>
        </w:rPr>
        <w:t>When a women reaches menopause, is it really harder to lose weight?</w:t>
      </w:r>
    </w:p>
    <w:p w:rsidR="00937A73" w:rsidRDefault="00937A73" w:rsidP="0083322B">
      <w:pPr>
        <w:ind w:left="720"/>
      </w:pPr>
      <w:r>
        <w:rPr>
          <w:rFonts w:ascii="Curlz MT" w:hAnsi="Curlz MT"/>
          <w:b/>
          <w:bCs/>
          <w:color w:val="339966"/>
          <w:sz w:val="40"/>
        </w:rPr>
        <w:t>A:</w:t>
      </w:r>
      <w:r>
        <w:t xml:space="preserve">   Although more of a commitment is needed as we age, it’s </w:t>
      </w:r>
      <w:r>
        <w:rPr>
          <w:i/>
        </w:rPr>
        <w:t>always possible</w:t>
      </w:r>
      <w:r>
        <w:t xml:space="preserve"> to lose weight at any age.  Proper and consistent diet as well as more intensity in your workout is needed.  The majority of people KNOW what they should and shouldn’t be eating; it’s the consistent application of knowledge and adding exercise daily that counts. By the way, it doesn’t mean you have to starve yourself or workout </w:t>
      </w:r>
      <w:r>
        <w:rPr>
          <w:i/>
        </w:rPr>
        <w:t>longer</w:t>
      </w:r>
      <w:r>
        <w:t xml:space="preserve"> to lose weight. </w:t>
      </w:r>
    </w:p>
    <w:p w:rsidR="00937A73" w:rsidRDefault="00937A73" w:rsidP="0083322B">
      <w:pPr>
        <w:ind w:left="720"/>
      </w:pPr>
    </w:p>
    <w:p w:rsidR="00937A73" w:rsidRDefault="00937A73" w:rsidP="0083322B">
      <w:pPr>
        <w:ind w:left="720"/>
        <w:rPr>
          <w:b/>
        </w:rPr>
      </w:pPr>
      <w:r>
        <w:rPr>
          <w:rFonts w:ascii="Curlz MT" w:hAnsi="Curlz MT"/>
          <w:b/>
          <w:color w:val="FF00FF"/>
          <w:sz w:val="40"/>
        </w:rPr>
        <w:t>Q:</w:t>
      </w:r>
      <w:r>
        <w:rPr>
          <w:rFonts w:ascii="Curlz MT" w:hAnsi="Curlz MT"/>
          <w:b/>
          <w:sz w:val="36"/>
        </w:rPr>
        <w:t xml:space="preserve"> </w:t>
      </w:r>
      <w:r>
        <w:rPr>
          <w:b/>
        </w:rPr>
        <w:t xml:space="preserve"> </w:t>
      </w:r>
      <w:r>
        <w:rPr>
          <w:rFonts w:ascii="Arial" w:hAnsi="Arial" w:cs="Arial"/>
          <w:b/>
          <w:i/>
          <w:iCs/>
        </w:rPr>
        <w:t>What’s happening with hormones that may affect weight gain?</w:t>
      </w:r>
    </w:p>
    <w:p w:rsidR="00937A73" w:rsidRDefault="00937A73" w:rsidP="0083322B">
      <w:pPr>
        <w:ind w:left="720"/>
      </w:pPr>
      <w:r>
        <w:rPr>
          <w:rFonts w:ascii="Curlz MT" w:hAnsi="Curlz MT"/>
          <w:b/>
          <w:bCs/>
          <w:color w:val="339966"/>
          <w:sz w:val="40"/>
        </w:rPr>
        <w:t>A:</w:t>
      </w:r>
      <w:r>
        <w:t xml:space="preserve">   As women age, their ovaries produce less estrogen.  Therefore the body tries to find a way to continue the estrogen production by converting calories to fat cells which can actually produce the estrogen your body is looking for.   If you rely on a low fat and high carbohydrate diet heavy on refined and processed foods, your body may become more insulin resistant. When this happens, whenever you eat carbohydrates, your body is more likely to turn those calories into fat as opposed to using those calories for energy.</w:t>
      </w:r>
      <w:r>
        <w:br/>
      </w:r>
    </w:p>
    <w:p w:rsidR="00937A73" w:rsidRDefault="00937A73" w:rsidP="0083322B">
      <w:pPr>
        <w:ind w:left="720"/>
        <w:rPr>
          <w:b/>
        </w:rPr>
      </w:pPr>
      <w:r>
        <w:rPr>
          <w:rFonts w:ascii="Curlz MT" w:hAnsi="Curlz MT"/>
          <w:b/>
          <w:color w:val="FF00FF"/>
          <w:sz w:val="40"/>
        </w:rPr>
        <w:t>Q:</w:t>
      </w:r>
      <w:r>
        <w:rPr>
          <w:rFonts w:ascii="Curlz MT" w:hAnsi="Curlz MT"/>
          <w:b/>
          <w:sz w:val="36"/>
        </w:rPr>
        <w:t xml:space="preserve"> </w:t>
      </w:r>
      <w:r>
        <w:rPr>
          <w:b/>
        </w:rPr>
        <w:t xml:space="preserve"> </w:t>
      </w:r>
      <w:r>
        <w:rPr>
          <w:rFonts w:ascii="Arial" w:hAnsi="Arial" w:cs="Arial"/>
          <w:b/>
          <w:i/>
          <w:iCs/>
        </w:rPr>
        <w:t>Is menopause the reason for weight gain?</w:t>
      </w:r>
    </w:p>
    <w:p w:rsidR="00937A73" w:rsidRDefault="00937A73" w:rsidP="0083322B">
      <w:pPr>
        <w:ind w:left="720"/>
        <w:rPr>
          <w:b/>
        </w:rPr>
      </w:pPr>
      <w:r>
        <w:rPr>
          <w:rFonts w:ascii="Curlz MT" w:hAnsi="Curlz MT"/>
          <w:b/>
          <w:bCs/>
          <w:color w:val="339966"/>
          <w:sz w:val="40"/>
        </w:rPr>
        <w:t>A:</w:t>
      </w:r>
      <w:r>
        <w:t xml:space="preserve">   No, menopause can’t be </w:t>
      </w:r>
      <w:r>
        <w:rPr>
          <w:i/>
        </w:rPr>
        <w:t>solely</w:t>
      </w:r>
      <w:r>
        <w:t xml:space="preserve"> blamed for weight gained within this age group. What’s often the culprit is the </w:t>
      </w:r>
      <w:r>
        <w:rPr>
          <w:i/>
        </w:rPr>
        <w:t>sedentary</w:t>
      </w:r>
      <w:r>
        <w:t xml:space="preserve"> lifestyle that occurs in the decade prior to menopause. Your body is slowing trading muscle for fat. Muscle is metabolically active calorie burning tissue… fat is just “dead weight”. So as you lose muscle, you’ll get fatter eating less food and this is why many complain that they are eating less and still gaining weight. It just seems to catch up with you and is noticed in our forties.</w:t>
      </w:r>
      <w:r>
        <w:br/>
      </w:r>
      <w:r>
        <w:br/>
      </w:r>
      <w:r>
        <w:rPr>
          <w:rFonts w:ascii="Curlz MT" w:hAnsi="Curlz MT"/>
          <w:b/>
          <w:color w:val="FF00FF"/>
          <w:sz w:val="40"/>
        </w:rPr>
        <w:t>Q:</w:t>
      </w:r>
      <w:r>
        <w:rPr>
          <w:rFonts w:ascii="Curlz MT" w:hAnsi="Curlz MT"/>
          <w:b/>
          <w:sz w:val="36"/>
        </w:rPr>
        <w:t xml:space="preserve"> </w:t>
      </w:r>
      <w:r>
        <w:rPr>
          <w:b/>
        </w:rPr>
        <w:t xml:space="preserve"> </w:t>
      </w:r>
      <w:r>
        <w:rPr>
          <w:rFonts w:ascii="Arial" w:hAnsi="Arial" w:cs="Arial"/>
          <w:b/>
          <w:i/>
          <w:iCs/>
        </w:rPr>
        <w:t>Does metabolism actually slow down at menopause?</w:t>
      </w:r>
      <w:r>
        <w:rPr>
          <w:b/>
        </w:rPr>
        <w:t xml:space="preserve"> </w:t>
      </w:r>
    </w:p>
    <w:p w:rsidR="00937A73" w:rsidRDefault="00937A73" w:rsidP="0083322B">
      <w:pPr>
        <w:ind w:left="720"/>
      </w:pPr>
      <w:r>
        <w:rPr>
          <w:rFonts w:ascii="Curlz MT" w:hAnsi="Curlz MT"/>
          <w:b/>
          <w:bCs/>
          <w:color w:val="339966"/>
          <w:sz w:val="40"/>
        </w:rPr>
        <w:t>A:</w:t>
      </w:r>
      <w:r>
        <w:t xml:space="preserve">   Since sedentary men at this age can also experience a similar gain in weight and slow down in metabolism, it’s not menopause per se that’s the reason for a tanking metabolism. Studies show that for those that are sedentary, there can be a 1-2% loss of lean muscle mass per decade - or 10-15 lbs that is replaced by fat. Having a higher fat to muscle ratio will result in a slower metabolism. So it’s important to remain active throughout your 30’s to prevent the loss of lean muscle mass.</w:t>
      </w:r>
    </w:p>
    <w:p w:rsidR="00937A73" w:rsidRDefault="00937A73" w:rsidP="0083322B">
      <w:pPr>
        <w:ind w:left="720"/>
      </w:pPr>
    </w:p>
    <w:p w:rsidR="00937A73" w:rsidRDefault="00937A73" w:rsidP="0083322B">
      <w:pPr>
        <w:ind w:left="720"/>
        <w:rPr>
          <w:b/>
        </w:rPr>
      </w:pPr>
      <w:r>
        <w:rPr>
          <w:rFonts w:ascii="Curlz MT" w:hAnsi="Curlz MT"/>
          <w:b/>
          <w:color w:val="FF00FF"/>
          <w:sz w:val="40"/>
        </w:rPr>
        <w:t>Q:</w:t>
      </w:r>
      <w:r>
        <w:rPr>
          <w:rFonts w:ascii="Curlz MT" w:hAnsi="Curlz MT"/>
          <w:b/>
          <w:sz w:val="36"/>
        </w:rPr>
        <w:t xml:space="preserve"> </w:t>
      </w:r>
      <w:r>
        <w:rPr>
          <w:b/>
        </w:rPr>
        <w:t xml:space="preserve"> </w:t>
      </w:r>
      <w:r>
        <w:rPr>
          <w:rFonts w:ascii="Arial" w:hAnsi="Arial" w:cs="Arial"/>
          <w:b/>
          <w:i/>
          <w:iCs/>
        </w:rPr>
        <w:t>What’s the best way to slow down or reverse this process?</w:t>
      </w:r>
    </w:p>
    <w:p w:rsidR="00937A73" w:rsidRDefault="00937A73" w:rsidP="0083322B">
      <w:pPr>
        <w:ind w:left="720"/>
      </w:pPr>
      <w:r>
        <w:rPr>
          <w:rFonts w:ascii="Curlz MT" w:hAnsi="Curlz MT"/>
          <w:b/>
          <w:bCs/>
          <w:color w:val="339966"/>
          <w:sz w:val="40"/>
        </w:rPr>
        <w:t>A:</w:t>
      </w:r>
      <w:r>
        <w:t xml:space="preserve">   </w:t>
      </w:r>
      <w:r>
        <w:rPr>
          <w:b/>
        </w:rPr>
        <w:t xml:space="preserve">Start resistance training immediately! </w:t>
      </w:r>
      <w:r>
        <w:t xml:space="preserve">– You’d be surprised to hear that body weight only training is one of the safest and most effective ways to increase and maintain muscle mass in women in this age category. By adding and maintaining muscle, you will preserve and even elevate your metabolism as you age. And don’t think for a minute that you’ll get that overly developed muscular look-if only adding muscle was that easy.  A woman’s hormonal make up is not such that this is even possible. Lift weights and lift as heavy as you can and you’ll still only add modest amounts of this good stuff. </w:t>
      </w:r>
    </w:p>
    <w:p w:rsidR="00937A73" w:rsidRDefault="00937A73" w:rsidP="0083322B">
      <w:pPr>
        <w:ind w:left="720"/>
      </w:pPr>
    </w:p>
    <w:p w:rsidR="00937A73" w:rsidRPr="00551A87" w:rsidRDefault="00937A73" w:rsidP="0083322B">
      <w:pPr>
        <w:rPr>
          <w:rFonts w:ascii="Times" w:hAnsi="Times"/>
          <w:sz w:val="20"/>
          <w:szCs w:val="20"/>
        </w:rPr>
      </w:pPr>
      <w:r w:rsidRPr="00551A87">
        <w:rPr>
          <w:rFonts w:ascii="Times" w:hAnsi="Times"/>
          <w:sz w:val="20"/>
          <w:szCs w:val="20"/>
        </w:rPr>
        <w:t> </w:t>
      </w:r>
    </w:p>
    <w:p w:rsidR="00937A73" w:rsidRDefault="00937A73" w:rsidP="0083322B">
      <w:pPr>
        <w:rPr>
          <w:rFonts w:ascii="Arial" w:hAnsi="Arial" w:cs="Arial"/>
          <w:b/>
          <w:bCs/>
          <w:i/>
          <w:iCs/>
        </w:rPr>
      </w:pPr>
      <w:r w:rsidRPr="00551A87">
        <w:rPr>
          <w:rFonts w:ascii="Times" w:hAnsi="Times"/>
          <w:b/>
          <w:bCs/>
          <w:color w:val="FF00FF"/>
        </w:rPr>
        <w:t>Q:</w:t>
      </w:r>
      <w:r w:rsidRPr="00551A87">
        <w:rPr>
          <w:rFonts w:ascii="Times" w:hAnsi="Times"/>
          <w:b/>
          <w:bCs/>
        </w:rPr>
        <w:t xml:space="preserve">  </w:t>
      </w:r>
      <w:r w:rsidRPr="00551A87">
        <w:rPr>
          <w:rFonts w:ascii="Arial" w:hAnsi="Arial" w:cs="Arial"/>
          <w:b/>
          <w:bCs/>
          <w:i/>
          <w:iCs/>
        </w:rPr>
        <w:t>Do I have to go to a gym for marathon workouts?</w:t>
      </w:r>
    </w:p>
    <w:p w:rsidR="00937A73" w:rsidRPr="00551A87" w:rsidRDefault="00937A73" w:rsidP="0083322B">
      <w:pPr>
        <w:rPr>
          <w:rFonts w:ascii="Times" w:hAnsi="Times"/>
        </w:rPr>
      </w:pPr>
    </w:p>
    <w:p w:rsidR="00937A73" w:rsidRDefault="00937A73" w:rsidP="0083322B">
      <w:pPr>
        <w:rPr>
          <w:rFonts w:ascii="Times" w:hAnsi="Times"/>
        </w:rPr>
      </w:pPr>
      <w:r w:rsidRPr="00551A87">
        <w:rPr>
          <w:rFonts w:ascii="Times" w:hAnsi="Times"/>
          <w:b/>
          <w:bCs/>
          <w:color w:val="339966"/>
        </w:rPr>
        <w:t>A:</w:t>
      </w:r>
      <w:r w:rsidRPr="00551A87">
        <w:rPr>
          <w:rFonts w:ascii="Times" w:hAnsi="Times"/>
        </w:rPr>
        <w:t>  Absolutely NOT. In fact, you can do 20 minute workouts right in your own living room. You can use your own bodyweight, some light resistance coupled with high intensity interval sets in just the right combination to literally reverse the clock. You'll be surprised at what you can accomplish in a short time, a small space</w:t>
      </w:r>
      <w:r>
        <w:rPr>
          <w:rFonts w:ascii="Times" w:hAnsi="Times"/>
        </w:rPr>
        <w:t xml:space="preserve"> and some solid coaching from me </w:t>
      </w:r>
      <w:r w:rsidRPr="00551A87">
        <w:rPr>
          <w:rFonts w:ascii="Times" w:hAnsi="Times"/>
        </w:rPr>
        <w:sym w:font="Wingdings" w:char="F04A"/>
      </w:r>
      <w:r w:rsidRPr="00551A87">
        <w:rPr>
          <w:rFonts w:ascii="Times" w:hAnsi="Times"/>
        </w:rPr>
        <w:t xml:space="preserve">  </w:t>
      </w:r>
    </w:p>
    <w:p w:rsidR="00937A73" w:rsidRDefault="00937A73" w:rsidP="0083322B">
      <w:pPr>
        <w:rPr>
          <w:rFonts w:ascii="Times" w:hAnsi="Times"/>
        </w:rPr>
      </w:pPr>
    </w:p>
    <w:p w:rsidR="00937A73" w:rsidRPr="00103D9F" w:rsidRDefault="00937A73" w:rsidP="0083322B">
      <w:pPr>
        <w:rPr>
          <w:rFonts w:ascii="Times" w:hAnsi="Times"/>
        </w:rPr>
      </w:pPr>
      <w:r w:rsidRPr="00103D9F">
        <w:rPr>
          <w:rFonts w:ascii="Times" w:hAnsi="Times"/>
          <w:b/>
          <w:bCs/>
          <w:color w:val="FF00FF"/>
        </w:rPr>
        <w:t>Q:</w:t>
      </w:r>
      <w:r w:rsidRPr="00103D9F">
        <w:rPr>
          <w:rFonts w:ascii="Times" w:hAnsi="Times"/>
          <w:b/>
          <w:bCs/>
        </w:rPr>
        <w:t xml:space="preserve">  </w:t>
      </w:r>
      <w:r w:rsidRPr="00103D9F">
        <w:rPr>
          <w:rFonts w:ascii="Arial" w:hAnsi="Arial" w:cs="Arial"/>
          <w:b/>
          <w:bCs/>
          <w:i/>
          <w:iCs/>
        </w:rPr>
        <w:t>What about 'cardio'?</w:t>
      </w:r>
    </w:p>
    <w:p w:rsidR="00937A73" w:rsidRPr="00103D9F" w:rsidRDefault="00937A73" w:rsidP="0083322B">
      <w:pPr>
        <w:rPr>
          <w:rFonts w:ascii="Times" w:hAnsi="Times"/>
        </w:rPr>
      </w:pPr>
      <w:r w:rsidRPr="00103D9F">
        <w:rPr>
          <w:rFonts w:ascii="Arial" w:hAnsi="Arial" w:cs="Arial"/>
          <w:b/>
          <w:bCs/>
          <w:i/>
          <w:iCs/>
        </w:rPr>
        <w:t> </w:t>
      </w:r>
    </w:p>
    <w:p w:rsidR="00937A73" w:rsidRPr="00103D9F" w:rsidRDefault="00937A73" w:rsidP="0083322B">
      <w:pPr>
        <w:rPr>
          <w:rFonts w:ascii="Times" w:hAnsi="Times"/>
        </w:rPr>
      </w:pPr>
      <w:r w:rsidRPr="00103D9F">
        <w:rPr>
          <w:rFonts w:ascii="Times" w:hAnsi="Times"/>
          <w:b/>
          <w:bCs/>
          <w:color w:val="339966"/>
        </w:rPr>
        <w:t>A:</w:t>
      </w:r>
      <w:r w:rsidRPr="00103D9F">
        <w:rPr>
          <w:rFonts w:ascii="Times" w:hAnsi="Times"/>
        </w:rPr>
        <w:t>  Stop it. Plain and simple. Studies show that steady state cardio is the LEAST effective and most time consuming attempt at fat loss out there. You will NOT get the body of</w:t>
      </w:r>
      <w:r>
        <w:rPr>
          <w:rFonts w:ascii="Times" w:hAnsi="Times"/>
        </w:rPr>
        <w:t xml:space="preserve"> your dreams at the treadmill, on</w:t>
      </w:r>
      <w:r w:rsidRPr="00103D9F">
        <w:rPr>
          <w:rFonts w:ascii="Times" w:hAnsi="Times"/>
        </w:rPr>
        <w:t xml:space="preserve"> any other cardio machine or even on the jogging path. Just stop it. A special combination of resistance training and low impact interval training is your fat loss solution.  </w:t>
      </w:r>
    </w:p>
    <w:p w:rsidR="00937A73" w:rsidRDefault="00937A73" w:rsidP="0083322B"/>
    <w:p w:rsidR="00937A73" w:rsidRPr="00570E30" w:rsidRDefault="00937A73" w:rsidP="00570E30">
      <w:pPr>
        <w:rPr>
          <w:i/>
        </w:rPr>
      </w:pPr>
      <w:r w:rsidRPr="00570E30">
        <w:rPr>
          <w:i/>
        </w:rPr>
        <w:t xml:space="preserve">There you have it, some of the most common questions that Shawna gets asked. </w:t>
      </w:r>
    </w:p>
    <w:p w:rsidR="00937A73" w:rsidRPr="00570E30" w:rsidRDefault="00937A73" w:rsidP="00570E30">
      <w:pPr>
        <w:rPr>
          <w:i/>
        </w:rPr>
      </w:pPr>
    </w:p>
    <w:p w:rsidR="00937A73" w:rsidRPr="00570E30" w:rsidRDefault="00937A73" w:rsidP="00570E30">
      <w:pPr>
        <w:rPr>
          <w:i/>
        </w:rPr>
      </w:pPr>
      <w:r w:rsidRPr="00570E30">
        <w:rPr>
          <w:i/>
        </w:rPr>
        <w:t>Surprisingly the 'symptoms' of menopause can be addressed, but it takes someone who's 'been there, doing it' to help out. </w:t>
      </w:r>
    </w:p>
    <w:p w:rsidR="00937A73" w:rsidRPr="00570E30" w:rsidRDefault="00937A73" w:rsidP="00570E30">
      <w:pPr>
        <w:rPr>
          <w:i/>
        </w:rPr>
      </w:pPr>
      <w:r w:rsidRPr="00570E30">
        <w:rPr>
          <w:i/>
        </w:rPr>
        <w:t> </w:t>
      </w:r>
    </w:p>
    <w:p w:rsidR="00937A73" w:rsidRPr="00570E30" w:rsidRDefault="00937A73" w:rsidP="00570E30">
      <w:pPr>
        <w:rPr>
          <w:i/>
        </w:rPr>
      </w:pPr>
      <w:r w:rsidRPr="00570E30">
        <w:rPr>
          <w:i/>
        </w:rPr>
        <w:t xml:space="preserve">If you've read this far, you'll want to read a little more </w:t>
      </w:r>
      <w:hyperlink r:id="rId41" w:tgtFrame="_blank" w:tooltip="" w:history="1">
        <w:r w:rsidRPr="00570E30">
          <w:rPr>
            <w:b/>
            <w:i/>
            <w:color w:val="0000FF"/>
            <w:u w:val="single"/>
          </w:rPr>
          <w:t>here</w:t>
        </w:r>
      </w:hyperlink>
      <w:r w:rsidRPr="00570E30">
        <w:rPr>
          <w:b/>
          <w:i/>
          <w:color w:val="0000FF"/>
          <w:u w:val="single"/>
        </w:rPr>
        <w:t>. </w:t>
      </w:r>
      <w:r w:rsidRPr="00570E30">
        <w:rPr>
          <w:i/>
        </w:rPr>
        <w:t xml:space="preserve"> </w:t>
      </w:r>
    </w:p>
    <w:p w:rsidR="00937A73" w:rsidRDefault="00937A73" w:rsidP="0083322B">
      <w:pPr>
        <w:pBdr>
          <w:bottom w:val="single" w:sz="6" w:space="1" w:color="auto"/>
        </w:pBdr>
        <w:rPr>
          <w:i/>
        </w:rPr>
      </w:pPr>
    </w:p>
    <w:p w:rsidR="00937A73" w:rsidRDefault="00937A73" w:rsidP="0083322B">
      <w:pPr>
        <w:pBdr>
          <w:bottom w:val="single" w:sz="6" w:space="1" w:color="auto"/>
        </w:pBdr>
        <w:rPr>
          <w:i/>
        </w:rPr>
      </w:pPr>
      <w:r>
        <w:rPr>
          <w:i/>
        </w:rPr>
        <w:t>SIGN OFF</w:t>
      </w:r>
    </w:p>
    <w:p w:rsidR="00937A73" w:rsidRDefault="00937A73" w:rsidP="0083322B">
      <w:pPr>
        <w:pBdr>
          <w:bottom w:val="single" w:sz="6" w:space="1" w:color="auto"/>
        </w:pBdr>
        <w:rPr>
          <w:i/>
        </w:rPr>
      </w:pPr>
    </w:p>
    <w:p w:rsidR="00937A73" w:rsidRDefault="00937A73" w:rsidP="00370301">
      <w:r>
        <w:rPr>
          <w:b/>
          <w:highlight w:val="yellow"/>
        </w:rPr>
        <w:t>Email #6 Fri May 30 Pm</w:t>
      </w:r>
      <w:r>
        <w:t xml:space="preserve"> </w:t>
      </w:r>
    </w:p>
    <w:p w:rsidR="00937A73" w:rsidRDefault="00937A73" w:rsidP="00370301"/>
    <w:p w:rsidR="00937A73" w:rsidRDefault="00937A73" w:rsidP="00370301">
      <w:pPr>
        <w:rPr>
          <w:rFonts w:ascii="Helvetica" w:hAnsi="Helvetica" w:cs="Helvetica"/>
          <w:b/>
          <w:bCs/>
          <w:sz w:val="26"/>
          <w:szCs w:val="26"/>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42" w:history="1">
        <w:r>
          <w:rPr>
            <w:rFonts w:ascii="Helvetica" w:hAnsi="Helvetica" w:cs="Helvetica"/>
            <w:b/>
            <w:bCs/>
            <w:color w:val="0000E9"/>
            <w:sz w:val="26"/>
            <w:szCs w:val="26"/>
            <w:u w:val="single" w:color="0000E9"/>
          </w:rPr>
          <w:t>hop.Clickbank.net</w:t>
        </w:r>
      </w:hyperlink>
    </w:p>
    <w:p w:rsidR="00937A73" w:rsidRDefault="00937A73" w:rsidP="00370301"/>
    <w:p w:rsidR="00937A73" w:rsidRDefault="00937A73" w:rsidP="00370301">
      <w:r w:rsidRPr="0083322B">
        <w:rPr>
          <w:b/>
        </w:rPr>
        <w:t>Subject line</w:t>
      </w:r>
      <w:r>
        <w:t xml:space="preserve">: Look at these abs </w:t>
      </w:r>
    </w:p>
    <w:p w:rsidR="00937A73" w:rsidRDefault="00937A73" w:rsidP="00370301"/>
    <w:p w:rsidR="00937A73" w:rsidRDefault="00937A73" w:rsidP="00370301">
      <w:r>
        <w:t xml:space="preserve">My ‘go to’ expert is Shawna K when it comes to women and fitness. </w:t>
      </w:r>
    </w:p>
    <w:p w:rsidR="00937A73" w:rsidRDefault="00937A73" w:rsidP="00370301"/>
    <w:p w:rsidR="00937A73" w:rsidRDefault="00937A73" w:rsidP="00370301">
      <w:r>
        <w:t>After all, she’s over 50 and puts most 20 year olds to shame. I mean look at her:</w:t>
      </w:r>
    </w:p>
    <w:p w:rsidR="00937A73" w:rsidRDefault="00937A73" w:rsidP="00370301">
      <w:r w:rsidRPr="00B11935">
        <w:rPr>
          <w:noProof/>
        </w:rPr>
        <w:pict>
          <v:shape id="Picture 16" o:spid="_x0000_i1036" type="#_x0000_t75" alt="Fitness003" style="width:94.5pt;height:143.25pt;visibility:visible">
            <v:imagedata r:id="rId43" o:title=""/>
          </v:shape>
        </w:pict>
      </w:r>
    </w:p>
    <w:p w:rsidR="00937A73" w:rsidRDefault="00937A73" w:rsidP="00370301"/>
    <w:p w:rsidR="00937A73" w:rsidRDefault="00937A73" w:rsidP="00370301">
      <w:hyperlink r:id="rId44" w:history="1">
        <w:r w:rsidRPr="002B10BC">
          <w:rPr>
            <w:rStyle w:val="Hyperlink"/>
          </w:rPr>
          <w:t>http://www.femalefatlossoverforty.com/blog/wp-content/uploads/Fitness012.jpg</w:t>
        </w:r>
      </w:hyperlink>
      <w:r>
        <w:t xml:space="preserve"> </w:t>
      </w:r>
    </w:p>
    <w:p w:rsidR="00937A73" w:rsidRDefault="00937A73" w:rsidP="00370301"/>
    <w:p w:rsidR="00937A73" w:rsidRDefault="00937A73" w:rsidP="00370301">
      <w:r>
        <w:t>Her goal is to help women in their 40’s look and feel their best. She practices what she preaches and it shows.</w:t>
      </w:r>
    </w:p>
    <w:p w:rsidR="00937A73" w:rsidRDefault="00937A73" w:rsidP="00370301"/>
    <w:p w:rsidR="00937A73" w:rsidRPr="00B57AA4" w:rsidRDefault="00937A73" w:rsidP="00BB6DCB">
      <w:pPr>
        <w:rPr>
          <w:rFonts w:ascii="Times" w:hAnsi="Times"/>
        </w:rPr>
      </w:pPr>
      <w:r>
        <w:rPr>
          <w:rFonts w:ascii="Times" w:hAnsi="Times"/>
        </w:rPr>
        <w:t xml:space="preserve">I’ve reviewed her program: </w:t>
      </w:r>
      <w:r w:rsidRPr="00D1254F">
        <w:rPr>
          <w:rFonts w:ascii="Times" w:hAnsi="Times"/>
          <w:b/>
          <w:color w:val="0000FF"/>
        </w:rPr>
        <w:t>Female Fat Loss Over 40</w:t>
      </w:r>
      <w:r>
        <w:rPr>
          <w:rFonts w:ascii="Times" w:hAnsi="Times"/>
        </w:rPr>
        <w:t xml:space="preserve"> and compared to…</w:t>
      </w:r>
    </w:p>
    <w:p w:rsidR="00937A73" w:rsidRPr="00B57AA4" w:rsidRDefault="00937A73" w:rsidP="00BB6DCB">
      <w:pPr>
        <w:rPr>
          <w:rFonts w:ascii="Times" w:hAnsi="Times"/>
        </w:rPr>
      </w:pPr>
      <w:r w:rsidRPr="00B57AA4">
        <w:rPr>
          <w:rFonts w:ascii="Times" w:hAnsi="Times"/>
        </w:rPr>
        <w:t> </w:t>
      </w:r>
    </w:p>
    <w:p w:rsidR="00937A73" w:rsidRDefault="00937A73" w:rsidP="00BB6DCB">
      <w:pPr>
        <w:rPr>
          <w:rFonts w:ascii="Times" w:hAnsi="Times"/>
        </w:rPr>
      </w:pPr>
      <w:r>
        <w:rPr>
          <w:rFonts w:ascii="Times" w:hAnsi="Times"/>
        </w:rPr>
        <w:t xml:space="preserve">A gym membership - </w:t>
      </w:r>
      <w:r w:rsidRPr="00B57AA4">
        <w:rPr>
          <w:rFonts w:ascii="Times" w:hAnsi="Times"/>
        </w:rPr>
        <w:t>the money you</w:t>
      </w:r>
      <w:r>
        <w:rPr>
          <w:rFonts w:ascii="Times" w:hAnsi="Times"/>
        </w:rPr>
        <w:t xml:space="preserve"> invest</w:t>
      </w:r>
      <w:r w:rsidRPr="00B57AA4">
        <w:rPr>
          <w:rFonts w:ascii="Times" w:hAnsi="Times"/>
        </w:rPr>
        <w:t xml:space="preserve"> in the Femal</w:t>
      </w:r>
      <w:r>
        <w:rPr>
          <w:rFonts w:ascii="Times" w:hAnsi="Times"/>
        </w:rPr>
        <w:t>e Fat Loss Over 40 program will be LESS than the</w:t>
      </w:r>
      <w:r w:rsidRPr="00B57AA4">
        <w:rPr>
          <w:rFonts w:ascii="Times" w:hAnsi="Times"/>
        </w:rPr>
        <w:t xml:space="preserve"> money</w:t>
      </w:r>
      <w:r>
        <w:rPr>
          <w:rFonts w:ascii="Times" w:hAnsi="Times"/>
        </w:rPr>
        <w:t xml:space="preserve"> you spend on gas and parking to go to the gym. </w:t>
      </w:r>
      <w:r>
        <w:rPr>
          <w:rFonts w:ascii="Times" w:hAnsi="Times"/>
        </w:rPr>
        <w:br/>
      </w:r>
      <w:r>
        <w:rPr>
          <w:rFonts w:ascii="Times" w:hAnsi="Times"/>
        </w:rPr>
        <w:br/>
        <w:t>E</w:t>
      </w:r>
      <w:r w:rsidRPr="00B57AA4">
        <w:rPr>
          <w:rFonts w:ascii="Times" w:hAnsi="Times"/>
        </w:rPr>
        <w:t>ven a novice personal train</w:t>
      </w:r>
      <w:r>
        <w:rPr>
          <w:rFonts w:ascii="Times" w:hAnsi="Times"/>
        </w:rPr>
        <w:t xml:space="preserve">er costs THREE TIMES more money </w:t>
      </w:r>
      <w:r w:rsidRPr="00B57AA4">
        <w:rPr>
          <w:rFonts w:ascii="Times" w:hAnsi="Times"/>
        </w:rPr>
        <w:t>the</w:t>
      </w:r>
      <w:r>
        <w:rPr>
          <w:rFonts w:ascii="Times" w:hAnsi="Times"/>
        </w:rPr>
        <w:t>n the</w:t>
      </w:r>
      <w:r w:rsidRPr="00B57AA4">
        <w:rPr>
          <w:rFonts w:ascii="Times" w:hAnsi="Times"/>
        </w:rPr>
        <w:t xml:space="preserve"> entire </w:t>
      </w:r>
      <w:r w:rsidRPr="00C27D6B">
        <w:rPr>
          <w:rFonts w:ascii="Times" w:hAnsi="Times"/>
          <w:b/>
          <w:color w:val="3366FF"/>
          <w:u w:val="single"/>
        </w:rPr>
        <w:t xml:space="preserve">FFLO40 fat burning system </w:t>
      </w:r>
      <w:r>
        <w:rPr>
          <w:rFonts w:ascii="Times" w:hAnsi="Times"/>
        </w:rPr>
        <w:t xml:space="preserve">designed by a famous fitness expert who’s been on TV, writes for </w:t>
      </w:r>
      <w:r w:rsidRPr="00B57AA4">
        <w:rPr>
          <w:rFonts w:ascii="Times" w:hAnsi="Times"/>
        </w:rPr>
        <w:t>magazines and has helped thousands of clie</w:t>
      </w:r>
      <w:r>
        <w:rPr>
          <w:rFonts w:ascii="Times" w:hAnsi="Times"/>
        </w:rPr>
        <w:t>nts around the world.</w:t>
      </w:r>
      <w:r>
        <w:rPr>
          <w:rFonts w:ascii="Times" w:hAnsi="Times"/>
        </w:rPr>
        <w:br/>
      </w:r>
      <w:r>
        <w:rPr>
          <w:rFonts w:ascii="Times" w:hAnsi="Times"/>
        </w:rPr>
        <w:br/>
        <w:t>T</w:t>
      </w:r>
      <w:r w:rsidRPr="00B57AA4">
        <w:rPr>
          <w:rFonts w:ascii="Times" w:hAnsi="Times"/>
        </w:rPr>
        <w:t xml:space="preserve">he </w:t>
      </w:r>
      <w:r w:rsidRPr="00C27D6B">
        <w:rPr>
          <w:rFonts w:ascii="Times" w:hAnsi="Times"/>
          <w:b/>
          <w:color w:val="3366FF"/>
          <w:u w:val="single"/>
        </w:rPr>
        <w:t>FFLO40 fat burning program</w:t>
      </w:r>
      <w:r>
        <w:rPr>
          <w:rFonts w:ascii="Times" w:hAnsi="Times"/>
        </w:rPr>
        <w:t xml:space="preserve"> costs less than a giant </w:t>
      </w:r>
      <w:r w:rsidRPr="00B57AA4">
        <w:rPr>
          <w:rFonts w:ascii="Times" w:hAnsi="Times"/>
        </w:rPr>
        <w:t xml:space="preserve">KFC family meal  (and will not clot your arteries before the meal is done...) </w:t>
      </w:r>
    </w:p>
    <w:p w:rsidR="00937A73" w:rsidRDefault="00937A73" w:rsidP="00BB6DCB">
      <w:pPr>
        <w:rPr>
          <w:rFonts w:ascii="Times" w:hAnsi="Times"/>
        </w:rPr>
      </w:pPr>
    </w:p>
    <w:p w:rsidR="00937A73" w:rsidRPr="00B57AA4" w:rsidRDefault="00937A73" w:rsidP="00BB6DCB">
      <w:pPr>
        <w:rPr>
          <w:rFonts w:ascii="Times" w:hAnsi="Times"/>
        </w:rPr>
      </w:pPr>
      <w:r>
        <w:rPr>
          <w:rFonts w:ascii="Times" w:hAnsi="Times"/>
        </w:rPr>
        <w:t xml:space="preserve">A treadmill, the most ineffective and time consuming clunky monstrosity that will sit in your basement collecting laundry will cost you 100 times more than </w:t>
      </w:r>
      <w:r w:rsidRPr="00C27D6B">
        <w:rPr>
          <w:rFonts w:ascii="Times" w:hAnsi="Times"/>
          <w:b/>
          <w:color w:val="3366FF"/>
          <w:u w:val="single"/>
        </w:rPr>
        <w:t>Shawna’s plan</w:t>
      </w:r>
      <w:r>
        <w:rPr>
          <w:rFonts w:ascii="Times" w:hAnsi="Times"/>
        </w:rPr>
        <w:t>.</w:t>
      </w:r>
    </w:p>
    <w:p w:rsidR="00937A73" w:rsidRDefault="00937A73" w:rsidP="00BB6DCB">
      <w:pPr>
        <w:rPr>
          <w:rFonts w:ascii="Times" w:hAnsi="Times"/>
        </w:rPr>
      </w:pPr>
    </w:p>
    <w:p w:rsidR="00937A73" w:rsidRDefault="00937A73" w:rsidP="00BB6DCB">
      <w:pPr>
        <w:rPr>
          <w:rFonts w:ascii="Times" w:hAnsi="Times"/>
        </w:rPr>
      </w:pPr>
      <w:r>
        <w:rPr>
          <w:rFonts w:ascii="Times" w:hAnsi="Times"/>
        </w:rPr>
        <w:t xml:space="preserve">If you’re feeling out of control of your fitness and fat loss program, take it from someone who’s in your shoes like Shawna. </w:t>
      </w:r>
    </w:p>
    <w:p w:rsidR="00937A73" w:rsidRDefault="00937A73" w:rsidP="00BB6DCB">
      <w:pPr>
        <w:rPr>
          <w:rFonts w:ascii="Times" w:hAnsi="Times"/>
        </w:rPr>
      </w:pPr>
    </w:p>
    <w:p w:rsidR="00937A73" w:rsidRPr="00B57AA4" w:rsidRDefault="00937A73" w:rsidP="00BB6DCB">
      <w:pPr>
        <w:rPr>
          <w:rFonts w:ascii="Times" w:hAnsi="Times"/>
        </w:rPr>
      </w:pPr>
      <w:r w:rsidRPr="00D00E75">
        <w:rPr>
          <w:rFonts w:ascii="Times" w:hAnsi="Times"/>
        </w:rPr>
        <w:t>You never ha</w:t>
      </w:r>
      <w:r>
        <w:rPr>
          <w:rFonts w:ascii="Times" w:hAnsi="Times"/>
        </w:rPr>
        <w:t>ve to be without a workout plan again. There’s NO comparison to the value you’ll be getting whether you use it as a ‘stand alone’ program or for when you want to shake up your regular plan.</w:t>
      </w:r>
    </w:p>
    <w:p w:rsidR="00937A73" w:rsidRPr="00B57AA4" w:rsidRDefault="00937A73" w:rsidP="00BB6DCB">
      <w:pPr>
        <w:rPr>
          <w:rFonts w:ascii="Times" w:hAnsi="Times"/>
        </w:rPr>
      </w:pPr>
      <w:r w:rsidRPr="00B57AA4">
        <w:rPr>
          <w:rFonts w:ascii="Times" w:hAnsi="Times"/>
        </w:rPr>
        <w:t> </w:t>
      </w:r>
    </w:p>
    <w:p w:rsidR="00937A73" w:rsidRPr="00B57AA4" w:rsidRDefault="00937A73" w:rsidP="00BB6DCB">
      <w:pPr>
        <w:rPr>
          <w:rFonts w:ascii="Times" w:hAnsi="Times"/>
          <w:color w:val="0000FF"/>
          <w:u w:val="single"/>
        </w:rPr>
      </w:pPr>
      <w:r w:rsidRPr="00C27D6B">
        <w:rPr>
          <w:rFonts w:ascii="Times" w:hAnsi="Times"/>
          <w:b/>
          <w:color w:val="3366FF"/>
          <w:u w:val="single"/>
        </w:rPr>
        <w:t>Click HERE</w:t>
      </w:r>
      <w:r>
        <w:rPr>
          <w:rFonts w:ascii="Times" w:hAnsi="Times"/>
        </w:rPr>
        <w:t xml:space="preserve"> to see if Shawna’s plan is right for you. And don’t worry; if it’s not, you have a money back guarantee, no questions asked.</w:t>
      </w:r>
    </w:p>
    <w:p w:rsidR="00937A73" w:rsidRPr="00B57AA4" w:rsidRDefault="00937A73" w:rsidP="00BB6DCB">
      <w:pPr>
        <w:rPr>
          <w:rFonts w:ascii="Times" w:hAnsi="Times"/>
        </w:rPr>
      </w:pPr>
    </w:p>
    <w:p w:rsidR="00937A73" w:rsidRDefault="00937A73" w:rsidP="00BB6DCB">
      <w:pPr>
        <w:rPr>
          <w:rFonts w:ascii="Times" w:hAnsi="Times"/>
        </w:rPr>
      </w:pPr>
      <w:r>
        <w:rPr>
          <w:rFonts w:ascii="Times" w:hAnsi="Times"/>
        </w:rPr>
        <w:t>Sign off</w:t>
      </w:r>
    </w:p>
    <w:p w:rsidR="00937A73" w:rsidRDefault="00937A73" w:rsidP="00BB6DCB">
      <w:pPr>
        <w:rPr>
          <w:rFonts w:ascii="Times" w:hAnsi="Times"/>
        </w:rPr>
      </w:pPr>
    </w:p>
    <w:p w:rsidR="00937A73" w:rsidRDefault="00937A73" w:rsidP="00BB6DCB">
      <w:pPr>
        <w:pBdr>
          <w:bottom w:val="single" w:sz="6" w:space="1" w:color="auto"/>
        </w:pBdr>
      </w:pPr>
      <w:r>
        <w:rPr>
          <w:rFonts w:ascii="Times" w:hAnsi="Times"/>
        </w:rPr>
        <w:t xml:space="preserve">PS.  </w:t>
      </w:r>
      <w:r>
        <w:t>You’ll get all this for less than the cost of one session with a mediocre personal trainer:</w:t>
      </w:r>
    </w:p>
    <w:p w:rsidR="00937A73" w:rsidRDefault="00937A73" w:rsidP="00BB6DCB">
      <w:pPr>
        <w:pBdr>
          <w:bottom w:val="single" w:sz="6" w:space="1" w:color="auto"/>
        </w:pBdr>
      </w:pPr>
    </w:p>
    <w:p w:rsidR="00937A73" w:rsidRDefault="00937A73" w:rsidP="00BB6DCB">
      <w:pPr>
        <w:pBdr>
          <w:bottom w:val="single" w:sz="6" w:space="1" w:color="auto"/>
        </w:pBdr>
      </w:pPr>
      <w:r w:rsidRPr="00B11935">
        <w:rPr>
          <w:noProof/>
        </w:rPr>
        <w:pict>
          <v:shape id="Picture 14" o:spid="_x0000_i1037" type="#_x0000_t75" alt="fflo product grp" style="width:317.25pt;height:138.75pt;visibility:visible">
            <v:imagedata r:id="rId45" o:title=""/>
          </v:shape>
        </w:pict>
      </w:r>
    </w:p>
    <w:p w:rsidR="00937A73" w:rsidRDefault="00937A73" w:rsidP="00BB6DCB">
      <w:pPr>
        <w:pBdr>
          <w:bottom w:val="single" w:sz="6" w:space="1" w:color="auto"/>
        </w:pBdr>
      </w:pPr>
      <w:hyperlink r:id="rId46" w:history="1">
        <w:r w:rsidRPr="00822591">
          <w:rPr>
            <w:rStyle w:val="Hyperlink"/>
          </w:rPr>
          <w:t>http://www.femalefatlossoverforty.com/blog/wp-content/uploads/fflo-product-grp.png</w:t>
        </w:r>
      </w:hyperlink>
    </w:p>
    <w:p w:rsidR="00937A73" w:rsidRDefault="00937A73" w:rsidP="00BB6DCB">
      <w:pPr>
        <w:pBdr>
          <w:bottom w:val="single" w:sz="6" w:space="1" w:color="auto"/>
        </w:pBdr>
      </w:pPr>
    </w:p>
    <w:p w:rsidR="00937A73" w:rsidRDefault="00937A73" w:rsidP="00BB6DCB">
      <w:pPr>
        <w:pBdr>
          <w:bottom w:val="single" w:sz="6" w:space="1" w:color="auto"/>
        </w:pBdr>
      </w:pPr>
    </w:p>
    <w:p w:rsidR="00937A73" w:rsidRPr="00370301" w:rsidRDefault="00937A73" w:rsidP="00370301"/>
    <w:p w:rsidR="00937A73" w:rsidRPr="00370301" w:rsidRDefault="00937A73" w:rsidP="00370301"/>
    <w:p w:rsidR="00937A73" w:rsidRPr="00370301" w:rsidRDefault="00937A73" w:rsidP="00370301"/>
    <w:p w:rsidR="00937A73" w:rsidRDefault="00937A73" w:rsidP="00182CA1">
      <w:r>
        <w:rPr>
          <w:b/>
          <w:highlight w:val="yellow"/>
        </w:rPr>
        <w:t>Email #7 Sat May 31 am</w:t>
      </w:r>
      <w:r>
        <w:t xml:space="preserve"> </w:t>
      </w:r>
    </w:p>
    <w:p w:rsidR="00937A73" w:rsidRDefault="00937A73" w:rsidP="00182CA1"/>
    <w:p w:rsidR="00937A73" w:rsidRDefault="00937A73" w:rsidP="00182CA1">
      <w:pPr>
        <w:rPr>
          <w:rFonts w:ascii="Helvetica" w:hAnsi="Helvetica" w:cs="Helvetica"/>
          <w:b/>
          <w:bCs/>
          <w:sz w:val="26"/>
          <w:szCs w:val="26"/>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47" w:history="1">
        <w:r>
          <w:rPr>
            <w:rFonts w:ascii="Helvetica" w:hAnsi="Helvetica" w:cs="Helvetica"/>
            <w:b/>
            <w:bCs/>
            <w:color w:val="0000E9"/>
            <w:sz w:val="26"/>
            <w:szCs w:val="26"/>
            <w:u w:val="single" w:color="0000E9"/>
          </w:rPr>
          <w:t>hop.Clickbank.net</w:t>
        </w:r>
      </w:hyperlink>
    </w:p>
    <w:p w:rsidR="00937A73" w:rsidRDefault="00937A73" w:rsidP="00182CA1"/>
    <w:p w:rsidR="00937A73" w:rsidRPr="003D1731" w:rsidRDefault="00937A73" w:rsidP="003D1731">
      <w:r w:rsidRPr="0083322B">
        <w:rPr>
          <w:b/>
        </w:rPr>
        <w:t>Subject line</w:t>
      </w:r>
      <w:r>
        <w:rPr>
          <w:b/>
        </w:rPr>
        <w:t xml:space="preserve">: </w:t>
      </w:r>
      <w:r>
        <w:t>Burn More Fat in Less Time? Train Less</w:t>
      </w:r>
    </w:p>
    <w:p w:rsidR="00937A73" w:rsidRDefault="00937A73" w:rsidP="003D1731">
      <w:pPr>
        <w:rPr>
          <w:b/>
        </w:rPr>
      </w:pPr>
    </w:p>
    <w:p w:rsidR="00937A73" w:rsidRDefault="00937A73" w:rsidP="003D1731">
      <w:pPr>
        <w:pStyle w:val="NormalWeb"/>
        <w:rPr>
          <w:rFonts w:ascii="Cambria" w:hAnsi="Cambria"/>
          <w:sz w:val="24"/>
          <w:szCs w:val="24"/>
        </w:rPr>
      </w:pPr>
      <w:r w:rsidRPr="003D1731">
        <w:rPr>
          <w:rFonts w:ascii="Cambria" w:hAnsi="Cambria"/>
          <w:sz w:val="24"/>
          <w:szCs w:val="24"/>
        </w:rPr>
        <w:t xml:space="preserve">I want to show you a study that reminds you that MORE effort in 30 minutes is MORE EFFECTIVE for fat burning than dropping intensity and training for a longer period. </w:t>
      </w:r>
    </w:p>
    <w:p w:rsidR="00937A73" w:rsidRPr="003D1731" w:rsidRDefault="00937A73" w:rsidP="003D1731">
      <w:pPr>
        <w:pStyle w:val="NormalWeb"/>
        <w:rPr>
          <w:rFonts w:ascii="Cambria" w:hAnsi="Cambria"/>
          <w:sz w:val="24"/>
          <w:szCs w:val="24"/>
        </w:rPr>
      </w:pPr>
      <w:r w:rsidRPr="003D1731">
        <w:rPr>
          <w:rFonts w:ascii="Cambria" w:hAnsi="Cambria"/>
          <w:sz w:val="24"/>
          <w:szCs w:val="24"/>
        </w:rPr>
        <w:t xml:space="preserve">Don’t be mistaken into thinking that workout effectiveness is predicated on DURATION when in fact it’s all in the INTENSITY that makes the difference. </w:t>
      </w:r>
    </w:p>
    <w:p w:rsidR="00937A73" w:rsidRPr="003D1731" w:rsidRDefault="00937A73" w:rsidP="003D1731">
      <w:pPr>
        <w:pStyle w:val="NormalWeb"/>
        <w:rPr>
          <w:rFonts w:ascii="Cambria" w:hAnsi="Cambria"/>
          <w:sz w:val="24"/>
          <w:szCs w:val="24"/>
        </w:rPr>
      </w:pPr>
      <w:r w:rsidRPr="003D1731">
        <w:rPr>
          <w:rFonts w:ascii="Cambria" w:hAnsi="Cambria"/>
          <w:sz w:val="24"/>
          <w:szCs w:val="24"/>
        </w:rPr>
        <w:t>In a new study published in the American Journal of Physiology,</w:t>
      </w:r>
      <w:r w:rsidRPr="003D1731">
        <w:rPr>
          <w:rFonts w:ascii="Cambria" w:hAnsi="Cambria"/>
          <w:sz w:val="24"/>
          <w:szCs w:val="24"/>
        </w:rPr>
        <w:br/>
        <w:t>scientists found that:</w:t>
      </w:r>
    </w:p>
    <w:p w:rsidR="00937A73" w:rsidRPr="003D1731" w:rsidRDefault="00937A73" w:rsidP="003D1731">
      <w:pPr>
        <w:pStyle w:val="NormalWeb"/>
        <w:rPr>
          <w:rFonts w:ascii="Cambria" w:hAnsi="Cambria"/>
          <w:sz w:val="24"/>
          <w:szCs w:val="24"/>
        </w:rPr>
      </w:pPr>
      <w:r w:rsidRPr="003D1731">
        <w:rPr>
          <w:rFonts w:ascii="Cambria" w:hAnsi="Cambria"/>
          <w:sz w:val="24"/>
          <w:szCs w:val="24"/>
        </w:rPr>
        <w:t>•30-minute workouts resulted in the same amount of weight loss as 60-minute workouts</w:t>
      </w:r>
      <w:r w:rsidRPr="003D1731">
        <w:rPr>
          <w:rFonts w:ascii="Cambria" w:hAnsi="Cambria"/>
          <w:sz w:val="24"/>
          <w:szCs w:val="24"/>
        </w:rPr>
        <w:br/>
        <w:t>•60-minute workouts burned TWICE the calories (600 per workout)</w:t>
      </w:r>
      <w:r w:rsidRPr="003D1731">
        <w:rPr>
          <w:rFonts w:ascii="Cambria" w:hAnsi="Cambria"/>
          <w:sz w:val="24"/>
          <w:szCs w:val="24"/>
        </w:rPr>
        <w:br/>
        <w:t>30-minute workouts (only 300 calories per workout)</w:t>
      </w:r>
    </w:p>
    <w:p w:rsidR="00937A73" w:rsidRPr="003D1731" w:rsidRDefault="00937A73" w:rsidP="003D1731">
      <w:pPr>
        <w:pStyle w:val="NormalWeb"/>
        <w:rPr>
          <w:rFonts w:ascii="Cambria" w:hAnsi="Cambria"/>
          <w:sz w:val="24"/>
          <w:szCs w:val="24"/>
        </w:rPr>
      </w:pPr>
      <w:r w:rsidRPr="003D1731">
        <w:rPr>
          <w:rFonts w:ascii="Cambria" w:hAnsi="Cambria"/>
          <w:sz w:val="24"/>
          <w:szCs w:val="24"/>
        </w:rPr>
        <w:t>At the end of 13 weeks:</w:t>
      </w:r>
      <w:r w:rsidRPr="003D1731">
        <w:rPr>
          <w:rFonts w:ascii="Cambria" w:hAnsi="Cambria"/>
          <w:sz w:val="24"/>
          <w:szCs w:val="24"/>
        </w:rPr>
        <w:br/>
        <w:t>•the 30-minute workout group lost 8.8 pounds of fat</w:t>
      </w:r>
      <w:r w:rsidRPr="003D1731">
        <w:rPr>
          <w:rFonts w:ascii="Cambria" w:hAnsi="Cambria"/>
          <w:sz w:val="24"/>
          <w:szCs w:val="24"/>
        </w:rPr>
        <w:br/>
        <w:t>•the 60-minute workout group lost 8.4 pounds of fat</w:t>
      </w:r>
    </w:p>
    <w:p w:rsidR="00937A73" w:rsidRPr="003D1731" w:rsidRDefault="00937A73" w:rsidP="003D1731">
      <w:pPr>
        <w:pStyle w:val="NormalWeb"/>
        <w:rPr>
          <w:rFonts w:ascii="Cambria" w:hAnsi="Cambria"/>
          <w:sz w:val="24"/>
          <w:szCs w:val="24"/>
        </w:rPr>
      </w:pPr>
      <w:r w:rsidRPr="003D1731">
        <w:rPr>
          <w:rFonts w:ascii="Cambria" w:hAnsi="Cambria"/>
          <w:sz w:val="24"/>
          <w:szCs w:val="24"/>
        </w:rPr>
        <w:t>Subjects burned the SAME amount of fat in HALF the time due to EPOC</w:t>
      </w:r>
    </w:p>
    <w:p w:rsidR="00937A73" w:rsidRPr="003D1731" w:rsidRDefault="00937A73" w:rsidP="003D1731">
      <w:pPr>
        <w:pStyle w:val="NormalWeb"/>
        <w:rPr>
          <w:rFonts w:ascii="Cambria" w:hAnsi="Cambria"/>
          <w:sz w:val="24"/>
          <w:szCs w:val="24"/>
        </w:rPr>
      </w:pPr>
      <w:r w:rsidRPr="003D1731">
        <w:rPr>
          <w:rFonts w:ascii="Cambria" w:hAnsi="Cambria"/>
          <w:sz w:val="24"/>
          <w:szCs w:val="24"/>
        </w:rPr>
        <w:t>EPOC is exercise post oxygen consumption.</w:t>
      </w:r>
    </w:p>
    <w:p w:rsidR="00937A73" w:rsidRPr="003D1731" w:rsidRDefault="00937A73" w:rsidP="003D1731">
      <w:pPr>
        <w:pStyle w:val="NormalWeb"/>
        <w:rPr>
          <w:rFonts w:ascii="Cambria" w:hAnsi="Cambria"/>
          <w:sz w:val="24"/>
          <w:szCs w:val="24"/>
        </w:rPr>
      </w:pPr>
      <w:r w:rsidRPr="003D1731">
        <w:rPr>
          <w:rFonts w:ascii="Cambria" w:hAnsi="Cambria"/>
          <w:sz w:val="24"/>
          <w:szCs w:val="24"/>
        </w:rPr>
        <w:t>•EPOC (afterburn) is accompanied by an elevated consumption of fuel in response to intense exercise.</w:t>
      </w:r>
    </w:p>
    <w:p w:rsidR="00937A73" w:rsidRPr="003D1731" w:rsidRDefault="00937A73" w:rsidP="003D1731">
      <w:pPr>
        <w:pStyle w:val="NormalWeb"/>
        <w:rPr>
          <w:rFonts w:ascii="Cambria" w:hAnsi="Cambria"/>
          <w:sz w:val="24"/>
          <w:szCs w:val="24"/>
        </w:rPr>
      </w:pPr>
      <w:r w:rsidRPr="003D1731">
        <w:rPr>
          <w:rFonts w:ascii="Cambria" w:hAnsi="Cambria"/>
          <w:sz w:val="24"/>
          <w:szCs w:val="24"/>
        </w:rPr>
        <w:t>&gt; oxygen burned = &gt; calories burned</w:t>
      </w:r>
    </w:p>
    <w:p w:rsidR="00937A73" w:rsidRDefault="00937A73" w:rsidP="003D1731">
      <w:pPr>
        <w:pStyle w:val="NormalWeb"/>
        <w:rPr>
          <w:rFonts w:ascii="Cambria" w:hAnsi="Cambria"/>
          <w:sz w:val="24"/>
          <w:szCs w:val="24"/>
        </w:rPr>
      </w:pPr>
      <w:r w:rsidRPr="003D1731">
        <w:rPr>
          <w:rFonts w:ascii="Cambria" w:hAnsi="Cambria"/>
          <w:sz w:val="24"/>
          <w:szCs w:val="24"/>
        </w:rPr>
        <w:t>•Fat stores are broken down and free fatty acids (FFA) are released into the blood for up to 38 hours AFTER the workout</w:t>
      </w:r>
    </w:p>
    <w:p w:rsidR="00937A73" w:rsidRPr="003D1731" w:rsidRDefault="00937A73" w:rsidP="003D1731">
      <w:pPr>
        <w:pStyle w:val="NormalWeb"/>
        <w:rPr>
          <w:rFonts w:ascii="Cambria" w:hAnsi="Cambria"/>
          <w:sz w:val="24"/>
          <w:szCs w:val="24"/>
        </w:rPr>
      </w:pPr>
      <w:r w:rsidRPr="003D1731">
        <w:rPr>
          <w:rFonts w:ascii="Cambria" w:hAnsi="Cambria"/>
          <w:sz w:val="24"/>
          <w:szCs w:val="24"/>
        </w:rPr>
        <w:br/>
        <w:t>In other words….</w:t>
      </w:r>
    </w:p>
    <w:p w:rsidR="00937A73" w:rsidRPr="003D1731" w:rsidRDefault="00937A73" w:rsidP="003D1731">
      <w:pPr>
        <w:pStyle w:val="NormalWeb"/>
        <w:rPr>
          <w:rFonts w:ascii="Cambria" w:hAnsi="Cambria"/>
          <w:sz w:val="24"/>
          <w:szCs w:val="24"/>
        </w:rPr>
      </w:pPr>
      <w:r w:rsidRPr="003D1731">
        <w:rPr>
          <w:rFonts w:ascii="Cambria" w:hAnsi="Cambria"/>
          <w:sz w:val="24"/>
          <w:szCs w:val="24"/>
        </w:rPr>
        <w:t>•With lower intensity workouts (60 min), the calorie burning STOPS when the work stops</w:t>
      </w:r>
      <w:r w:rsidRPr="003D1731">
        <w:rPr>
          <w:rFonts w:ascii="Cambria" w:hAnsi="Cambria"/>
          <w:sz w:val="24"/>
          <w:szCs w:val="24"/>
        </w:rPr>
        <w:br/>
        <w:t>•With HIGHER intensity workouts (30 min), the body continues to burn calories for up to 38 hours AFTER the workout</w:t>
      </w:r>
    </w:p>
    <w:p w:rsidR="00937A73" w:rsidRPr="003D1731" w:rsidRDefault="00937A73" w:rsidP="003D1731">
      <w:pPr>
        <w:pStyle w:val="NormalWeb"/>
        <w:rPr>
          <w:rFonts w:ascii="Cambria" w:hAnsi="Cambria"/>
          <w:sz w:val="24"/>
          <w:szCs w:val="24"/>
        </w:rPr>
      </w:pPr>
      <w:r w:rsidRPr="003D1731">
        <w:rPr>
          <w:rFonts w:ascii="Cambria" w:hAnsi="Cambria"/>
          <w:sz w:val="24"/>
          <w:szCs w:val="24"/>
        </w:rPr>
        <w:t>The point is, you DON’T NEED TO TRAIN FOR LONGER when you can train HARDER to burn the same amount of calories and even more fat.</w:t>
      </w:r>
    </w:p>
    <w:p w:rsidR="00937A73" w:rsidRPr="003D1731" w:rsidRDefault="00937A73" w:rsidP="003D1731">
      <w:pPr>
        <w:rPr>
          <w:b/>
          <w:color w:val="0000FF"/>
          <w:u w:val="single"/>
        </w:rPr>
      </w:pPr>
      <w:hyperlink r:id="rId48" w:tgtFrame="_blank" w:history="1">
        <w:r w:rsidRPr="003D1731">
          <w:rPr>
            <w:b/>
            <w:color w:val="0000FF"/>
            <w:u w:val="single"/>
          </w:rPr>
          <w:t>Find SHORT and INTENSE FAT BURNING workouts for women over 40 here</w:t>
        </w:r>
      </w:hyperlink>
      <w:r w:rsidRPr="003D1731">
        <w:rPr>
          <w:b/>
          <w:color w:val="0000FF"/>
          <w:u w:val="single"/>
        </w:rPr>
        <w:t>.</w:t>
      </w:r>
    </w:p>
    <w:p w:rsidR="00937A73" w:rsidRDefault="00937A73" w:rsidP="003D1731"/>
    <w:p w:rsidR="00937A73" w:rsidRDefault="00937A73" w:rsidP="00182CA1">
      <w:pPr>
        <w:rPr>
          <w:b/>
        </w:rPr>
      </w:pPr>
      <w:r>
        <w:rPr>
          <w:b/>
        </w:rPr>
        <w:t>Sign off</w:t>
      </w:r>
    </w:p>
    <w:p w:rsidR="00937A73" w:rsidRDefault="00937A73" w:rsidP="00182CA1">
      <w:pPr>
        <w:rPr>
          <w:b/>
        </w:rPr>
      </w:pPr>
    </w:p>
    <w:p w:rsidR="00937A73" w:rsidRDefault="00937A73" w:rsidP="00182CA1">
      <w:pPr>
        <w:rPr>
          <w:b/>
        </w:rPr>
      </w:pPr>
    </w:p>
    <w:p w:rsidR="00937A73" w:rsidRDefault="00937A73" w:rsidP="00182CA1">
      <w:pPr>
        <w:rPr>
          <w:b/>
        </w:rPr>
      </w:pPr>
    </w:p>
    <w:p w:rsidR="00937A73" w:rsidRDefault="00937A73" w:rsidP="003D1731">
      <w:r>
        <w:rPr>
          <w:b/>
          <w:highlight w:val="yellow"/>
        </w:rPr>
        <w:t>Email #8 Sat May 31 pm</w:t>
      </w:r>
      <w:r>
        <w:t xml:space="preserve">  DEADLINE EMAIL</w:t>
      </w:r>
    </w:p>
    <w:p w:rsidR="00937A73" w:rsidRDefault="00937A73" w:rsidP="003D1731"/>
    <w:p w:rsidR="00937A73" w:rsidRDefault="00937A73" w:rsidP="003D1731">
      <w:pPr>
        <w:rPr>
          <w:rFonts w:ascii="Helvetica" w:hAnsi="Helvetica" w:cs="Helvetica"/>
          <w:b/>
          <w:bCs/>
          <w:sz w:val="26"/>
          <w:szCs w:val="26"/>
        </w:rPr>
      </w:pPr>
      <w:r>
        <w:rPr>
          <w:b/>
          <w:sz w:val="28"/>
          <w:szCs w:val="28"/>
        </w:rPr>
        <w:t xml:space="preserve">Affiliate link: </w:t>
      </w:r>
      <w:r>
        <w:rPr>
          <w:rFonts w:ascii="Helvetica" w:hAnsi="Helvetica" w:cs="Helvetica"/>
          <w:b/>
          <w:bCs/>
          <w:sz w:val="26"/>
          <w:szCs w:val="26"/>
        </w:rPr>
        <w:t>http://</w:t>
      </w:r>
      <w:r>
        <w:rPr>
          <w:rFonts w:ascii="Helvetica" w:hAnsi="Helvetica" w:cs="Helvetica"/>
          <w:b/>
          <w:bCs/>
          <w:color w:val="0000FF"/>
          <w:sz w:val="26"/>
          <w:szCs w:val="26"/>
        </w:rPr>
        <w:t>xxxxxxx</w:t>
      </w:r>
      <w:r>
        <w:rPr>
          <w:rFonts w:ascii="Helvetica" w:hAnsi="Helvetica" w:cs="Helvetica"/>
          <w:b/>
          <w:bCs/>
          <w:sz w:val="26"/>
          <w:szCs w:val="26"/>
        </w:rPr>
        <w:t>.</w:t>
      </w:r>
      <w:r>
        <w:rPr>
          <w:rFonts w:ascii="Helvetica" w:hAnsi="Helvetica" w:cs="Helvetica"/>
          <w:b/>
          <w:bCs/>
          <w:color w:val="FB0007"/>
          <w:sz w:val="26"/>
          <w:szCs w:val="26"/>
        </w:rPr>
        <w:t>fatloss40</w:t>
      </w:r>
      <w:r>
        <w:rPr>
          <w:rFonts w:ascii="Helvetica" w:hAnsi="Helvetica" w:cs="Helvetica"/>
          <w:b/>
          <w:bCs/>
          <w:sz w:val="26"/>
          <w:szCs w:val="26"/>
        </w:rPr>
        <w:t>.</w:t>
      </w:r>
      <w:hyperlink r:id="rId49" w:history="1">
        <w:r>
          <w:rPr>
            <w:rFonts w:ascii="Helvetica" w:hAnsi="Helvetica" w:cs="Helvetica"/>
            <w:b/>
            <w:bCs/>
            <w:color w:val="0000E9"/>
            <w:sz w:val="26"/>
            <w:szCs w:val="26"/>
            <w:u w:val="single" w:color="0000E9"/>
          </w:rPr>
          <w:t>hop.Clickbank.net</w:t>
        </w:r>
      </w:hyperlink>
    </w:p>
    <w:p w:rsidR="00937A73" w:rsidRDefault="00937A73" w:rsidP="00182CA1">
      <w:pPr>
        <w:rPr>
          <w:b/>
        </w:rPr>
      </w:pPr>
    </w:p>
    <w:p w:rsidR="00937A73" w:rsidRDefault="00937A73" w:rsidP="00182CA1">
      <w:r w:rsidRPr="0083322B">
        <w:rPr>
          <w:b/>
        </w:rPr>
        <w:t>Subject line</w:t>
      </w:r>
      <w:r>
        <w:t>: I stole this</w:t>
      </w:r>
    </w:p>
    <w:p w:rsidR="00937A73" w:rsidRDefault="00937A73" w:rsidP="00182CA1"/>
    <w:p w:rsidR="00937A73" w:rsidRDefault="00937A73" w:rsidP="007505D9">
      <w:pPr>
        <w:rPr>
          <w:rFonts w:eastAsia="Times New Roman"/>
        </w:rPr>
      </w:pPr>
      <w:r>
        <w:rPr>
          <w:rFonts w:eastAsia="Times New Roman"/>
        </w:rPr>
        <w:t>I only steal the BEST ideas ;)</w:t>
      </w:r>
    </w:p>
    <w:p w:rsidR="00937A73" w:rsidRDefault="00937A73" w:rsidP="007505D9">
      <w:pPr>
        <w:rPr>
          <w:rFonts w:eastAsia="Times New Roman"/>
        </w:rPr>
      </w:pPr>
      <w:r>
        <w:rPr>
          <w:rFonts w:eastAsia="Times New Roman"/>
        </w:rPr>
        <w:t> </w:t>
      </w:r>
    </w:p>
    <w:p w:rsidR="00937A73" w:rsidRDefault="00937A73" w:rsidP="007505D9">
      <w:pPr>
        <w:rPr>
          <w:rFonts w:eastAsia="Times New Roman"/>
        </w:rPr>
      </w:pPr>
      <w:r>
        <w:rPr>
          <w:rFonts w:eastAsia="Times New Roman"/>
        </w:rPr>
        <w:t xml:space="preserve">I stole this from my friend, Shawna K (and I think she stole it from one of her favorite clients) because it's simply awesome.  (FYI, Shawna’s </w:t>
      </w:r>
      <w:r w:rsidRPr="002F1EB1">
        <w:rPr>
          <w:rFonts w:eastAsia="Times New Roman"/>
          <w:b/>
          <w:color w:val="0000FF"/>
          <w:u w:val="single"/>
        </w:rPr>
        <w:t>Female Fat Loss Over 40</w:t>
      </w:r>
      <w:r>
        <w:rPr>
          <w:rFonts w:eastAsia="Times New Roman"/>
        </w:rPr>
        <w:t xml:space="preserve"> program sale is over at midnight tonight, well worth it to check it out.)</w:t>
      </w:r>
    </w:p>
    <w:p w:rsidR="00937A73" w:rsidRDefault="00937A73" w:rsidP="007505D9">
      <w:pPr>
        <w:rPr>
          <w:rFonts w:eastAsia="Times New Roman"/>
        </w:rPr>
      </w:pPr>
      <w:r>
        <w:rPr>
          <w:rFonts w:eastAsia="Times New Roman"/>
        </w:rPr>
        <w:t> </w:t>
      </w:r>
    </w:p>
    <w:p w:rsidR="00937A73" w:rsidRDefault="00937A73" w:rsidP="007505D9">
      <w:pPr>
        <w:rPr>
          <w:rFonts w:eastAsia="Times New Roman"/>
        </w:rPr>
      </w:pPr>
      <w:r>
        <w:rPr>
          <w:rFonts w:eastAsia="Times New Roman"/>
        </w:rPr>
        <w:t>Any whooo...You know that your fat loss results are greatly enhanced when you actually workout. (Duh..)</w:t>
      </w:r>
    </w:p>
    <w:p w:rsidR="00937A73" w:rsidRDefault="00937A73" w:rsidP="007505D9">
      <w:pPr>
        <w:rPr>
          <w:rFonts w:eastAsia="Times New Roman"/>
        </w:rPr>
      </w:pPr>
      <w:r>
        <w:rPr>
          <w:rFonts w:eastAsia="Times New Roman"/>
        </w:rPr>
        <w:t> </w:t>
      </w:r>
    </w:p>
    <w:p w:rsidR="00937A73" w:rsidRDefault="00937A73" w:rsidP="007505D9">
      <w:pPr>
        <w:rPr>
          <w:rFonts w:eastAsia="Times New Roman"/>
        </w:rPr>
      </w:pPr>
      <w:r>
        <w:rPr>
          <w:rFonts w:eastAsia="Times New Roman"/>
        </w:rPr>
        <w:t xml:space="preserve">But plain and simple, some days are better than others.  </w:t>
      </w:r>
    </w:p>
    <w:p w:rsidR="00937A73" w:rsidRDefault="00937A73" w:rsidP="007505D9">
      <w:pPr>
        <w:rPr>
          <w:rFonts w:eastAsia="Times New Roman"/>
        </w:rPr>
      </w:pPr>
      <w:r>
        <w:rPr>
          <w:rFonts w:eastAsia="Times New Roman"/>
        </w:rPr>
        <w:t> </w:t>
      </w:r>
    </w:p>
    <w:p w:rsidR="00937A73" w:rsidRDefault="00937A73" w:rsidP="007505D9">
      <w:pPr>
        <w:rPr>
          <w:rFonts w:eastAsia="Times New Roman"/>
        </w:rPr>
      </w:pPr>
      <w:r>
        <w:rPr>
          <w:rFonts w:eastAsia="Times New Roman"/>
        </w:rPr>
        <w:t xml:space="preserve">If you 'don't feel like it' or if you're having trouble getting started, the trick is to tell yourself to </w:t>
      </w:r>
      <w:r>
        <w:rPr>
          <w:rStyle w:val="Emphasis"/>
          <w:rFonts w:eastAsia="Times New Roman"/>
        </w:rPr>
        <w:t>just move for 10 minutes.</w:t>
      </w:r>
      <w:r>
        <w:rPr>
          <w:rFonts w:eastAsia="Times New Roman"/>
        </w:rPr>
        <w:t xml:space="preserve"> If you just don't have any juice to continue after that, let yourself off the hook, maybe it's your body telling you that you need a rest day. </w:t>
      </w:r>
    </w:p>
    <w:p w:rsidR="00937A73" w:rsidRDefault="00937A73" w:rsidP="007505D9">
      <w:pPr>
        <w:rPr>
          <w:rFonts w:eastAsia="Times New Roman"/>
        </w:rPr>
      </w:pPr>
      <w:r>
        <w:rPr>
          <w:rFonts w:eastAsia="Times New Roman"/>
        </w:rPr>
        <w:t> </w:t>
      </w:r>
    </w:p>
    <w:p w:rsidR="00937A73" w:rsidRDefault="00937A73" w:rsidP="007505D9">
      <w:pPr>
        <w:rPr>
          <w:rFonts w:eastAsia="Times New Roman"/>
        </w:rPr>
      </w:pPr>
      <w:r>
        <w:rPr>
          <w:rFonts w:eastAsia="Times New Roman"/>
        </w:rPr>
        <w:t>But, more often than not, once you get going, you’ll be able to finish your workout and wind up covered in sweat.</w:t>
      </w:r>
    </w:p>
    <w:p w:rsidR="00937A73" w:rsidRDefault="00937A73" w:rsidP="007505D9">
      <w:pPr>
        <w:rPr>
          <w:rFonts w:eastAsia="Times New Roman"/>
        </w:rPr>
      </w:pPr>
      <w:r>
        <w:rPr>
          <w:rFonts w:eastAsia="Times New Roman"/>
        </w:rPr>
        <w:t>  </w:t>
      </w:r>
    </w:p>
    <w:p w:rsidR="00937A73" w:rsidRPr="002F1EB1" w:rsidRDefault="00937A73" w:rsidP="00182CA1">
      <w:pPr>
        <w:rPr>
          <w:rFonts w:eastAsia="Times New Roman"/>
        </w:rPr>
      </w:pPr>
      <w:hyperlink r:id="rId50" w:tgtFrame="_blank" w:tooltip="" w:history="1">
        <w:r w:rsidRPr="00AE292F">
          <w:t>Here's a great workout</w:t>
        </w:r>
      </w:hyperlink>
      <w:r>
        <w:t xml:space="preserve"> from Shawna K</w:t>
      </w:r>
      <w:r>
        <w:rPr>
          <w:rFonts w:eastAsia="Times New Roman"/>
        </w:rPr>
        <w:t xml:space="preserve"> to try, (even on a day when you really don't feel the 'workout love', just try it for 10 minutes):</w:t>
      </w:r>
    </w:p>
    <w:p w:rsidR="00937A73" w:rsidRPr="002F1EB1" w:rsidRDefault="00937A73" w:rsidP="002F1EB1">
      <w:pPr>
        <w:spacing w:before="100" w:beforeAutospacing="1" w:after="100" w:afterAutospacing="1"/>
      </w:pPr>
      <w:r w:rsidRPr="002F1EB1">
        <w:t>Do 40 sec of work/10 sec transition or 10-15 reps of each exercise (if you don’t have a timer)</w:t>
      </w:r>
    </w:p>
    <w:p w:rsidR="00937A73" w:rsidRPr="002F1EB1" w:rsidRDefault="00937A73" w:rsidP="002F1EB1">
      <w:pPr>
        <w:spacing w:before="100" w:beforeAutospacing="1" w:after="100" w:afterAutospacing="1"/>
      </w:pPr>
      <w:r w:rsidRPr="002F1EB1">
        <w:t>Do 3-5 rounds</w:t>
      </w:r>
    </w:p>
    <w:p w:rsidR="00937A73" w:rsidRPr="002F1EB1" w:rsidRDefault="00937A73" w:rsidP="002F1EB1">
      <w:pPr>
        <w:numPr>
          <w:ilvl w:val="0"/>
          <w:numId w:val="3"/>
        </w:numPr>
        <w:spacing w:before="100" w:beforeAutospacing="1" w:after="100" w:afterAutospacing="1"/>
        <w:rPr>
          <w:rFonts w:eastAsia="Times New Roman"/>
        </w:rPr>
      </w:pPr>
      <w:r w:rsidRPr="002F1EB1">
        <w:rPr>
          <w:rFonts w:eastAsia="Times New Roman"/>
        </w:rPr>
        <w:t>Burpee (or full body extension or walk out burpee)</w:t>
      </w:r>
    </w:p>
    <w:p w:rsidR="00937A73" w:rsidRPr="002F1EB1" w:rsidRDefault="00937A73" w:rsidP="002F1EB1">
      <w:pPr>
        <w:numPr>
          <w:ilvl w:val="0"/>
          <w:numId w:val="3"/>
        </w:numPr>
        <w:spacing w:before="100" w:beforeAutospacing="1" w:after="100" w:afterAutospacing="1"/>
        <w:rPr>
          <w:rFonts w:eastAsia="Times New Roman"/>
        </w:rPr>
      </w:pPr>
      <w:r w:rsidRPr="002F1EB1">
        <w:rPr>
          <w:rFonts w:eastAsia="Times New Roman"/>
        </w:rPr>
        <w:t>Bulgarian split squat</w:t>
      </w:r>
    </w:p>
    <w:p w:rsidR="00937A73" w:rsidRPr="002F1EB1" w:rsidRDefault="00937A73" w:rsidP="002F1EB1">
      <w:pPr>
        <w:numPr>
          <w:ilvl w:val="0"/>
          <w:numId w:val="3"/>
        </w:numPr>
        <w:spacing w:before="100" w:beforeAutospacing="1" w:after="100" w:afterAutospacing="1"/>
        <w:rPr>
          <w:rFonts w:eastAsia="Times New Roman"/>
        </w:rPr>
      </w:pPr>
      <w:r w:rsidRPr="002F1EB1">
        <w:rPr>
          <w:rFonts w:eastAsia="Times New Roman"/>
        </w:rPr>
        <w:t>Bulgarian split squat (Do standing split squat or one-legged stiff leg deadlifts if you have sore knees)</w:t>
      </w:r>
    </w:p>
    <w:p w:rsidR="00937A73" w:rsidRPr="002F1EB1" w:rsidRDefault="00937A73" w:rsidP="002F1EB1">
      <w:pPr>
        <w:numPr>
          <w:ilvl w:val="0"/>
          <w:numId w:val="3"/>
        </w:numPr>
        <w:spacing w:before="100" w:beforeAutospacing="1" w:after="100" w:afterAutospacing="1"/>
        <w:rPr>
          <w:rFonts w:eastAsia="Times New Roman"/>
        </w:rPr>
      </w:pPr>
      <w:r w:rsidRPr="002F1EB1">
        <w:rPr>
          <w:rFonts w:eastAsia="Times New Roman"/>
        </w:rPr>
        <w:t>Decline push up (flat or incline push up)</w:t>
      </w:r>
    </w:p>
    <w:p w:rsidR="00937A73" w:rsidRDefault="00937A73" w:rsidP="002F1EB1">
      <w:pPr>
        <w:numPr>
          <w:ilvl w:val="0"/>
          <w:numId w:val="3"/>
        </w:numPr>
        <w:spacing w:before="100" w:beforeAutospacing="1" w:after="100" w:afterAutospacing="1"/>
        <w:rPr>
          <w:rFonts w:eastAsia="Times New Roman"/>
        </w:rPr>
      </w:pPr>
      <w:r w:rsidRPr="002F1EB1">
        <w:rPr>
          <w:rFonts w:eastAsia="Times New Roman"/>
        </w:rPr>
        <w:t>Wall sit stick up</w:t>
      </w:r>
    </w:p>
    <w:p w:rsidR="00937A73" w:rsidRDefault="00937A73" w:rsidP="002F1EB1">
      <w:pPr>
        <w:spacing w:before="100" w:beforeAutospacing="1" w:after="100" w:afterAutospacing="1"/>
        <w:rPr>
          <w:rFonts w:eastAsia="Times New Roman"/>
        </w:rPr>
      </w:pPr>
      <w:r>
        <w:rPr>
          <w:rFonts w:eastAsia="Times New Roman"/>
        </w:rPr>
        <w:t>Try at least 10 minutes of that workout and then quickly go</w:t>
      </w:r>
      <w:r w:rsidRPr="002F1EB1">
        <w:rPr>
          <w:rFonts w:eastAsia="Times New Roman"/>
          <w:b/>
          <w:color w:val="0000FF"/>
          <w:u w:val="single"/>
        </w:rPr>
        <w:t xml:space="preserve"> HERE</w:t>
      </w:r>
      <w:r>
        <w:rPr>
          <w:rFonts w:eastAsia="Times New Roman"/>
        </w:rPr>
        <w:t xml:space="preserve"> so you don’t miss the deadline on the Female Fat Loss Over 40 video follow along workouts.</w:t>
      </w:r>
    </w:p>
    <w:p w:rsidR="00937A73" w:rsidRDefault="00937A73" w:rsidP="002F1EB1">
      <w:pPr>
        <w:spacing w:before="100" w:beforeAutospacing="1" w:after="100" w:afterAutospacing="1"/>
        <w:rPr>
          <w:rFonts w:eastAsia="Times New Roman"/>
        </w:rPr>
      </w:pPr>
      <w:r>
        <w:rPr>
          <w:rFonts w:eastAsia="Times New Roman"/>
        </w:rPr>
        <w:t>The sale ends at midnight tonight and you’ll miss out on all this:</w:t>
      </w:r>
    </w:p>
    <w:p w:rsidR="00937A73" w:rsidRPr="002F1EB1" w:rsidRDefault="00937A73" w:rsidP="002F1EB1">
      <w:pPr>
        <w:numPr>
          <w:ilvl w:val="0"/>
          <w:numId w:val="4"/>
        </w:numPr>
      </w:pPr>
      <w:r w:rsidRPr="002F1EB1">
        <w:t xml:space="preserve">12 workouts with full length </w:t>
      </w:r>
      <w:r w:rsidRPr="002F1EB1">
        <w:rPr>
          <w:b/>
        </w:rPr>
        <w:t>follow along videos</w:t>
      </w:r>
    </w:p>
    <w:p w:rsidR="00937A73" w:rsidRPr="002F1EB1" w:rsidRDefault="00937A73" w:rsidP="002F1EB1">
      <w:pPr>
        <w:numPr>
          <w:ilvl w:val="0"/>
          <w:numId w:val="4"/>
        </w:numPr>
      </w:pPr>
      <w:r w:rsidRPr="002F1EB1">
        <w:t>N</w:t>
      </w:r>
      <w:r>
        <w:t>utrition guide</w:t>
      </w:r>
    </w:p>
    <w:p w:rsidR="00937A73" w:rsidRPr="002F1EB1" w:rsidRDefault="00937A73" w:rsidP="002F1EB1">
      <w:pPr>
        <w:numPr>
          <w:ilvl w:val="0"/>
          <w:numId w:val="4"/>
        </w:numPr>
      </w:pPr>
      <w:r w:rsidRPr="002F1EB1">
        <w:t>Meal plans</w:t>
      </w:r>
    </w:p>
    <w:p w:rsidR="00937A73" w:rsidRPr="002F1EB1" w:rsidRDefault="00937A73" w:rsidP="002F1EB1">
      <w:pPr>
        <w:numPr>
          <w:ilvl w:val="0"/>
          <w:numId w:val="4"/>
        </w:numPr>
      </w:pPr>
      <w:r w:rsidRPr="002F1EB1">
        <w:t>Sleep guide</w:t>
      </w:r>
    </w:p>
    <w:p w:rsidR="00937A73" w:rsidRPr="002F1EB1" w:rsidRDefault="00937A73" w:rsidP="002F1EB1">
      <w:pPr>
        <w:numPr>
          <w:ilvl w:val="0"/>
          <w:numId w:val="4"/>
        </w:numPr>
      </w:pPr>
      <w:r w:rsidRPr="002F1EB1">
        <w:t>Audio program</w:t>
      </w:r>
    </w:p>
    <w:p w:rsidR="00937A73" w:rsidRPr="002F1EB1" w:rsidRDefault="00937A73" w:rsidP="002F1EB1">
      <w:pPr>
        <w:numPr>
          <w:ilvl w:val="0"/>
          <w:numId w:val="4"/>
        </w:numPr>
      </w:pPr>
      <w:r w:rsidRPr="002F1EB1">
        <w:t>Exercise library</w:t>
      </w:r>
    </w:p>
    <w:p w:rsidR="00937A73" w:rsidRDefault="00937A73" w:rsidP="002F1EB1">
      <w:pPr>
        <w:spacing w:before="100" w:beforeAutospacing="1" w:after="100" w:afterAutospacing="1"/>
        <w:rPr>
          <w:rFonts w:eastAsia="Times New Roman"/>
        </w:rPr>
      </w:pPr>
    </w:p>
    <w:p w:rsidR="00937A73" w:rsidRDefault="00937A73" w:rsidP="002F1EB1">
      <w:r w:rsidRPr="00B11935">
        <w:rPr>
          <w:noProof/>
        </w:rPr>
        <w:pict>
          <v:shape id="Picture 18" o:spid="_x0000_i1038" type="#_x0000_t75" alt="fflo product grp" style="width:317.25pt;height:138.75pt;visibility:visible">
            <v:imagedata r:id="rId45" o:title=""/>
          </v:shape>
        </w:pict>
      </w:r>
    </w:p>
    <w:p w:rsidR="00937A73" w:rsidRDefault="00937A73" w:rsidP="00576F22">
      <w:hyperlink r:id="rId51" w:history="1">
        <w:r w:rsidRPr="00576F22">
          <w:t>http://www.femalefatlossoverforty.com/blog/wp-content/uploads/fflo-product-grp.png</w:t>
        </w:r>
      </w:hyperlink>
      <w:r>
        <w:t xml:space="preserve"> </w:t>
      </w:r>
    </w:p>
    <w:p w:rsidR="00937A73" w:rsidRDefault="00937A73" w:rsidP="00576F22"/>
    <w:p w:rsidR="00937A73" w:rsidRPr="00576F22" w:rsidRDefault="00937A73" w:rsidP="00576F22">
      <w:r>
        <w:t>SIGN OFF</w:t>
      </w:r>
    </w:p>
    <w:p w:rsidR="00937A73" w:rsidRPr="002F1EB1" w:rsidRDefault="00937A73" w:rsidP="002F1EB1"/>
    <w:p w:rsidR="00937A73" w:rsidRPr="002F1EB1" w:rsidRDefault="00937A73" w:rsidP="002F1EB1"/>
    <w:p w:rsidR="00937A73" w:rsidRDefault="00937A73" w:rsidP="00182CA1"/>
    <w:p w:rsidR="00937A73" w:rsidRDefault="00937A73" w:rsidP="00182CA1"/>
    <w:p w:rsidR="00937A73" w:rsidRPr="00370301" w:rsidRDefault="00937A73" w:rsidP="00182CA1"/>
    <w:p w:rsidR="00937A73" w:rsidRDefault="00937A73" w:rsidP="00370301"/>
    <w:p w:rsidR="00937A73" w:rsidRDefault="00937A73" w:rsidP="0009069E"/>
    <w:p w:rsidR="00937A73" w:rsidRPr="003D1731" w:rsidRDefault="00937A73" w:rsidP="0009069E"/>
    <w:sectPr w:rsidR="00937A73" w:rsidRPr="003D1731" w:rsidSect="00824F6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25211"/>
    <w:multiLevelType w:val="hybridMultilevel"/>
    <w:tmpl w:val="2070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F1B98"/>
    <w:multiLevelType w:val="multilevel"/>
    <w:tmpl w:val="BD96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17FA3"/>
    <w:multiLevelType w:val="hybridMultilevel"/>
    <w:tmpl w:val="C824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9863C5"/>
    <w:multiLevelType w:val="hybridMultilevel"/>
    <w:tmpl w:val="8CE8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5C2052"/>
    <w:multiLevelType w:val="hybridMultilevel"/>
    <w:tmpl w:val="38CA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A30825"/>
    <w:multiLevelType w:val="hybridMultilevel"/>
    <w:tmpl w:val="8EFE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2C2116"/>
    <w:multiLevelType w:val="multilevel"/>
    <w:tmpl w:val="009010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
  </w:num>
  <w:num w:numId="2">
    <w:abstractNumId w:val="6"/>
  </w:num>
  <w:num w:numId="3">
    <w:abstractNumId w:val="1"/>
  </w:num>
  <w:num w:numId="4">
    <w:abstractNumId w:val="2"/>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5770"/>
    <w:rsid w:val="00015770"/>
    <w:rsid w:val="000824E4"/>
    <w:rsid w:val="0009069E"/>
    <w:rsid w:val="000A7E54"/>
    <w:rsid w:val="000D64F7"/>
    <w:rsid w:val="00103D9F"/>
    <w:rsid w:val="001325F8"/>
    <w:rsid w:val="001456A5"/>
    <w:rsid w:val="0016564D"/>
    <w:rsid w:val="0018246A"/>
    <w:rsid w:val="00182CA1"/>
    <w:rsid w:val="00182FFF"/>
    <w:rsid w:val="001B0E6C"/>
    <w:rsid w:val="002659B4"/>
    <w:rsid w:val="002B10BC"/>
    <w:rsid w:val="002F1EB1"/>
    <w:rsid w:val="00370301"/>
    <w:rsid w:val="003D1731"/>
    <w:rsid w:val="003F2F2F"/>
    <w:rsid w:val="00413F38"/>
    <w:rsid w:val="0047594E"/>
    <w:rsid w:val="00485FD2"/>
    <w:rsid w:val="004B3D35"/>
    <w:rsid w:val="004D468D"/>
    <w:rsid w:val="00516FDB"/>
    <w:rsid w:val="00551A87"/>
    <w:rsid w:val="00570E30"/>
    <w:rsid w:val="00576F22"/>
    <w:rsid w:val="005A53AD"/>
    <w:rsid w:val="005C461A"/>
    <w:rsid w:val="005C4C72"/>
    <w:rsid w:val="00611B8E"/>
    <w:rsid w:val="00695629"/>
    <w:rsid w:val="006962FC"/>
    <w:rsid w:val="00736D85"/>
    <w:rsid w:val="007505D9"/>
    <w:rsid w:val="007B113E"/>
    <w:rsid w:val="007E5EDC"/>
    <w:rsid w:val="00822591"/>
    <w:rsid w:val="00824F63"/>
    <w:rsid w:val="0083322B"/>
    <w:rsid w:val="008B3B31"/>
    <w:rsid w:val="008C4AF0"/>
    <w:rsid w:val="00937A73"/>
    <w:rsid w:val="00940276"/>
    <w:rsid w:val="009B097B"/>
    <w:rsid w:val="009F5118"/>
    <w:rsid w:val="00A67736"/>
    <w:rsid w:val="00A806BA"/>
    <w:rsid w:val="00AB5274"/>
    <w:rsid w:val="00AC49F7"/>
    <w:rsid w:val="00AE292F"/>
    <w:rsid w:val="00B06091"/>
    <w:rsid w:val="00B11935"/>
    <w:rsid w:val="00B57AA4"/>
    <w:rsid w:val="00BB6DCB"/>
    <w:rsid w:val="00C27D6B"/>
    <w:rsid w:val="00C46B5E"/>
    <w:rsid w:val="00C73301"/>
    <w:rsid w:val="00D00E75"/>
    <w:rsid w:val="00D1254F"/>
    <w:rsid w:val="00D6007E"/>
    <w:rsid w:val="00DC519C"/>
    <w:rsid w:val="00ED606E"/>
    <w:rsid w:val="00F06F56"/>
    <w:rsid w:val="00F0759C"/>
    <w:rsid w:val="00F9296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59C"/>
    <w:rPr>
      <w:sz w:val="24"/>
      <w:szCs w:val="24"/>
    </w:rPr>
  </w:style>
  <w:style w:type="paragraph" w:styleId="Heading1">
    <w:name w:val="heading 1"/>
    <w:basedOn w:val="Normal"/>
    <w:next w:val="Normal"/>
    <w:link w:val="Heading1Char"/>
    <w:uiPriority w:val="99"/>
    <w:qFormat/>
    <w:rsid w:val="008332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D64F7"/>
    <w:pPr>
      <w:keepNext/>
      <w:keepLines/>
      <w:spacing w:before="200"/>
      <w:outlineLvl w:val="1"/>
    </w:pPr>
    <w:rPr>
      <w:rFonts w:ascii="Calibri" w:eastAsia="MS ????" w:hAnsi="Calibri"/>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2B"/>
    <w:rPr>
      <w:rFonts w:ascii="Arial" w:hAnsi="Arial" w:cs="Arial"/>
      <w:b/>
      <w:bCs/>
      <w:kern w:val="32"/>
      <w:sz w:val="32"/>
      <w:szCs w:val="32"/>
    </w:rPr>
  </w:style>
  <w:style w:type="character" w:customStyle="1" w:styleId="Heading2Char">
    <w:name w:val="Heading 2 Char"/>
    <w:basedOn w:val="DefaultParagraphFont"/>
    <w:link w:val="Heading2"/>
    <w:uiPriority w:val="99"/>
    <w:semiHidden/>
    <w:locked/>
    <w:rsid w:val="000D64F7"/>
    <w:rPr>
      <w:rFonts w:ascii="Calibri" w:eastAsia="MS ????" w:hAnsi="Calibri" w:cs="Times New Roman"/>
      <w:b/>
      <w:bCs/>
      <w:color w:val="4F81BD"/>
      <w:sz w:val="26"/>
      <w:szCs w:val="26"/>
    </w:rPr>
  </w:style>
  <w:style w:type="paragraph" w:styleId="BalloonText">
    <w:name w:val="Balloon Text"/>
    <w:basedOn w:val="Normal"/>
    <w:link w:val="BalloonTextChar"/>
    <w:uiPriority w:val="99"/>
    <w:semiHidden/>
    <w:rsid w:val="00145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456A5"/>
    <w:rPr>
      <w:rFonts w:ascii="Lucida Grande" w:hAnsi="Lucida Grande" w:cs="Lucida Grande"/>
      <w:sz w:val="18"/>
      <w:szCs w:val="18"/>
    </w:rPr>
  </w:style>
  <w:style w:type="character" w:styleId="Hyperlink">
    <w:name w:val="Hyperlink"/>
    <w:basedOn w:val="DefaultParagraphFont"/>
    <w:uiPriority w:val="99"/>
    <w:rsid w:val="000A7E54"/>
    <w:rPr>
      <w:rFonts w:cs="Times New Roman"/>
      <w:color w:val="0000FF"/>
      <w:u w:val="single"/>
    </w:rPr>
  </w:style>
  <w:style w:type="character" w:styleId="Emphasis">
    <w:name w:val="Emphasis"/>
    <w:basedOn w:val="DefaultParagraphFont"/>
    <w:uiPriority w:val="99"/>
    <w:qFormat/>
    <w:rsid w:val="007505D9"/>
    <w:rPr>
      <w:rFonts w:cs="Times New Roman"/>
      <w:i/>
      <w:iCs/>
    </w:rPr>
  </w:style>
  <w:style w:type="character" w:styleId="Strong">
    <w:name w:val="Strong"/>
    <w:basedOn w:val="DefaultParagraphFont"/>
    <w:uiPriority w:val="99"/>
    <w:qFormat/>
    <w:rsid w:val="007505D9"/>
    <w:rPr>
      <w:rFonts w:cs="Times New Roman"/>
      <w:b/>
      <w:bCs/>
    </w:rPr>
  </w:style>
  <w:style w:type="paragraph" w:styleId="NormalWeb">
    <w:name w:val="Normal (Web)"/>
    <w:basedOn w:val="Normal"/>
    <w:uiPriority w:val="99"/>
    <w:semiHidden/>
    <w:rsid w:val="003D1731"/>
    <w:pPr>
      <w:spacing w:before="100" w:beforeAutospacing="1" w:after="100" w:afterAutospacing="1"/>
    </w:pPr>
    <w:rPr>
      <w:rFonts w:ascii="Times" w:hAnsi="Times"/>
      <w:sz w:val="20"/>
      <w:szCs w:val="20"/>
    </w:rPr>
  </w:style>
  <w:style w:type="paragraph" w:styleId="ListParagraph">
    <w:name w:val="List Paragraph"/>
    <w:basedOn w:val="Normal"/>
    <w:uiPriority w:val="99"/>
    <w:qFormat/>
    <w:rsid w:val="00C46B5E"/>
    <w:pPr>
      <w:ind w:left="720"/>
      <w:contextualSpacing/>
    </w:pPr>
  </w:style>
  <w:style w:type="character" w:customStyle="1" w:styleId="aqj">
    <w:name w:val="aqj"/>
    <w:basedOn w:val="DefaultParagraphFont"/>
    <w:uiPriority w:val="99"/>
    <w:rsid w:val="00AB5274"/>
    <w:rPr>
      <w:rFonts w:cs="Times New Roman"/>
    </w:rPr>
  </w:style>
</w:styles>
</file>

<file path=word/webSettings.xml><?xml version="1.0" encoding="utf-8"?>
<w:webSettings xmlns:r="http://schemas.openxmlformats.org/officeDocument/2006/relationships" xmlns:w="http://schemas.openxmlformats.org/wordprocessingml/2006/main">
  <w:divs>
    <w:div w:id="1706251389">
      <w:marLeft w:val="0"/>
      <w:marRight w:val="0"/>
      <w:marTop w:val="0"/>
      <w:marBottom w:val="0"/>
      <w:divBdr>
        <w:top w:val="none" w:sz="0" w:space="0" w:color="auto"/>
        <w:left w:val="none" w:sz="0" w:space="0" w:color="auto"/>
        <w:bottom w:val="none" w:sz="0" w:space="0" w:color="auto"/>
        <w:right w:val="none" w:sz="0" w:space="0" w:color="auto"/>
      </w:divBdr>
      <w:divsChild>
        <w:div w:id="1706251412">
          <w:marLeft w:val="0"/>
          <w:marRight w:val="0"/>
          <w:marTop w:val="0"/>
          <w:marBottom w:val="0"/>
          <w:divBdr>
            <w:top w:val="none" w:sz="0" w:space="0" w:color="auto"/>
            <w:left w:val="none" w:sz="0" w:space="0" w:color="auto"/>
            <w:bottom w:val="none" w:sz="0" w:space="0" w:color="auto"/>
            <w:right w:val="none" w:sz="0" w:space="0" w:color="auto"/>
          </w:divBdr>
          <w:divsChild>
            <w:div w:id="1706251420">
              <w:marLeft w:val="0"/>
              <w:marRight w:val="0"/>
              <w:marTop w:val="0"/>
              <w:marBottom w:val="0"/>
              <w:divBdr>
                <w:top w:val="none" w:sz="0" w:space="0" w:color="auto"/>
                <w:left w:val="none" w:sz="0" w:space="0" w:color="auto"/>
                <w:bottom w:val="none" w:sz="0" w:space="0" w:color="auto"/>
                <w:right w:val="none" w:sz="0" w:space="0" w:color="auto"/>
              </w:divBdr>
              <w:divsChild>
                <w:div w:id="1706251397">
                  <w:marLeft w:val="0"/>
                  <w:marRight w:val="0"/>
                  <w:marTop w:val="0"/>
                  <w:marBottom w:val="0"/>
                  <w:divBdr>
                    <w:top w:val="none" w:sz="0" w:space="0" w:color="auto"/>
                    <w:left w:val="none" w:sz="0" w:space="0" w:color="auto"/>
                    <w:bottom w:val="none" w:sz="0" w:space="0" w:color="auto"/>
                    <w:right w:val="none" w:sz="0" w:space="0" w:color="auto"/>
                  </w:divBdr>
                  <w:divsChild>
                    <w:div w:id="1706251447">
                      <w:marLeft w:val="0"/>
                      <w:marRight w:val="0"/>
                      <w:marTop w:val="0"/>
                      <w:marBottom w:val="0"/>
                      <w:divBdr>
                        <w:top w:val="none" w:sz="0" w:space="0" w:color="auto"/>
                        <w:left w:val="none" w:sz="0" w:space="0" w:color="auto"/>
                        <w:bottom w:val="none" w:sz="0" w:space="0" w:color="auto"/>
                        <w:right w:val="none" w:sz="0" w:space="0" w:color="auto"/>
                      </w:divBdr>
                      <w:divsChild>
                        <w:div w:id="1706251399">
                          <w:marLeft w:val="0"/>
                          <w:marRight w:val="0"/>
                          <w:marTop w:val="0"/>
                          <w:marBottom w:val="0"/>
                          <w:divBdr>
                            <w:top w:val="none" w:sz="0" w:space="0" w:color="auto"/>
                            <w:left w:val="none" w:sz="0" w:space="0" w:color="auto"/>
                            <w:bottom w:val="none" w:sz="0" w:space="0" w:color="auto"/>
                            <w:right w:val="none" w:sz="0" w:space="0" w:color="auto"/>
                          </w:divBdr>
                          <w:divsChild>
                            <w:div w:id="1706251392">
                              <w:marLeft w:val="0"/>
                              <w:marRight w:val="0"/>
                              <w:marTop w:val="0"/>
                              <w:marBottom w:val="0"/>
                              <w:divBdr>
                                <w:top w:val="none" w:sz="0" w:space="0" w:color="auto"/>
                                <w:left w:val="none" w:sz="0" w:space="0" w:color="auto"/>
                                <w:bottom w:val="none" w:sz="0" w:space="0" w:color="auto"/>
                                <w:right w:val="none" w:sz="0" w:space="0" w:color="auto"/>
                              </w:divBdr>
                              <w:divsChild>
                                <w:div w:id="170625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251391">
      <w:marLeft w:val="0"/>
      <w:marRight w:val="0"/>
      <w:marTop w:val="0"/>
      <w:marBottom w:val="0"/>
      <w:divBdr>
        <w:top w:val="none" w:sz="0" w:space="0" w:color="auto"/>
        <w:left w:val="none" w:sz="0" w:space="0" w:color="auto"/>
        <w:bottom w:val="none" w:sz="0" w:space="0" w:color="auto"/>
        <w:right w:val="none" w:sz="0" w:space="0" w:color="auto"/>
      </w:divBdr>
    </w:div>
    <w:div w:id="1706251396">
      <w:marLeft w:val="0"/>
      <w:marRight w:val="0"/>
      <w:marTop w:val="0"/>
      <w:marBottom w:val="0"/>
      <w:divBdr>
        <w:top w:val="none" w:sz="0" w:space="0" w:color="auto"/>
        <w:left w:val="none" w:sz="0" w:space="0" w:color="auto"/>
        <w:bottom w:val="none" w:sz="0" w:space="0" w:color="auto"/>
        <w:right w:val="none" w:sz="0" w:space="0" w:color="auto"/>
      </w:divBdr>
    </w:div>
    <w:div w:id="1706251405">
      <w:marLeft w:val="0"/>
      <w:marRight w:val="0"/>
      <w:marTop w:val="0"/>
      <w:marBottom w:val="0"/>
      <w:divBdr>
        <w:top w:val="none" w:sz="0" w:space="0" w:color="auto"/>
        <w:left w:val="none" w:sz="0" w:space="0" w:color="auto"/>
        <w:bottom w:val="none" w:sz="0" w:space="0" w:color="auto"/>
        <w:right w:val="none" w:sz="0" w:space="0" w:color="auto"/>
      </w:divBdr>
    </w:div>
    <w:div w:id="1706251410">
      <w:marLeft w:val="0"/>
      <w:marRight w:val="0"/>
      <w:marTop w:val="0"/>
      <w:marBottom w:val="0"/>
      <w:divBdr>
        <w:top w:val="none" w:sz="0" w:space="0" w:color="auto"/>
        <w:left w:val="none" w:sz="0" w:space="0" w:color="auto"/>
        <w:bottom w:val="none" w:sz="0" w:space="0" w:color="auto"/>
        <w:right w:val="none" w:sz="0" w:space="0" w:color="auto"/>
      </w:divBdr>
      <w:divsChild>
        <w:div w:id="1706251406">
          <w:marLeft w:val="0"/>
          <w:marRight w:val="0"/>
          <w:marTop w:val="0"/>
          <w:marBottom w:val="0"/>
          <w:divBdr>
            <w:top w:val="none" w:sz="0" w:space="0" w:color="auto"/>
            <w:left w:val="none" w:sz="0" w:space="0" w:color="auto"/>
            <w:bottom w:val="none" w:sz="0" w:space="0" w:color="auto"/>
            <w:right w:val="none" w:sz="0" w:space="0" w:color="auto"/>
          </w:divBdr>
        </w:div>
      </w:divsChild>
    </w:div>
    <w:div w:id="1706251417">
      <w:marLeft w:val="0"/>
      <w:marRight w:val="0"/>
      <w:marTop w:val="0"/>
      <w:marBottom w:val="0"/>
      <w:divBdr>
        <w:top w:val="none" w:sz="0" w:space="0" w:color="auto"/>
        <w:left w:val="none" w:sz="0" w:space="0" w:color="auto"/>
        <w:bottom w:val="none" w:sz="0" w:space="0" w:color="auto"/>
        <w:right w:val="none" w:sz="0" w:space="0" w:color="auto"/>
      </w:divBdr>
    </w:div>
    <w:div w:id="1706251422">
      <w:marLeft w:val="0"/>
      <w:marRight w:val="0"/>
      <w:marTop w:val="0"/>
      <w:marBottom w:val="0"/>
      <w:divBdr>
        <w:top w:val="none" w:sz="0" w:space="0" w:color="auto"/>
        <w:left w:val="none" w:sz="0" w:space="0" w:color="auto"/>
        <w:bottom w:val="none" w:sz="0" w:space="0" w:color="auto"/>
        <w:right w:val="none" w:sz="0" w:space="0" w:color="auto"/>
      </w:divBdr>
      <w:divsChild>
        <w:div w:id="1706251395">
          <w:marLeft w:val="0"/>
          <w:marRight w:val="0"/>
          <w:marTop w:val="0"/>
          <w:marBottom w:val="0"/>
          <w:divBdr>
            <w:top w:val="none" w:sz="0" w:space="0" w:color="auto"/>
            <w:left w:val="none" w:sz="0" w:space="0" w:color="auto"/>
            <w:bottom w:val="none" w:sz="0" w:space="0" w:color="auto"/>
            <w:right w:val="none" w:sz="0" w:space="0" w:color="auto"/>
          </w:divBdr>
          <w:divsChild>
            <w:div w:id="17062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1424">
      <w:marLeft w:val="0"/>
      <w:marRight w:val="0"/>
      <w:marTop w:val="0"/>
      <w:marBottom w:val="0"/>
      <w:divBdr>
        <w:top w:val="none" w:sz="0" w:space="0" w:color="auto"/>
        <w:left w:val="none" w:sz="0" w:space="0" w:color="auto"/>
        <w:bottom w:val="none" w:sz="0" w:space="0" w:color="auto"/>
        <w:right w:val="none" w:sz="0" w:space="0" w:color="auto"/>
      </w:divBdr>
      <w:divsChild>
        <w:div w:id="1706251439">
          <w:marLeft w:val="720"/>
          <w:marRight w:val="0"/>
          <w:marTop w:val="0"/>
          <w:marBottom w:val="0"/>
          <w:divBdr>
            <w:top w:val="none" w:sz="0" w:space="0" w:color="auto"/>
            <w:left w:val="none" w:sz="0" w:space="0" w:color="auto"/>
            <w:bottom w:val="none" w:sz="0" w:space="0" w:color="auto"/>
            <w:right w:val="none" w:sz="0" w:space="0" w:color="auto"/>
          </w:divBdr>
        </w:div>
        <w:div w:id="1706251445">
          <w:marLeft w:val="720"/>
          <w:marRight w:val="0"/>
          <w:marTop w:val="0"/>
          <w:marBottom w:val="0"/>
          <w:divBdr>
            <w:top w:val="none" w:sz="0" w:space="0" w:color="auto"/>
            <w:left w:val="none" w:sz="0" w:space="0" w:color="auto"/>
            <w:bottom w:val="none" w:sz="0" w:space="0" w:color="auto"/>
            <w:right w:val="none" w:sz="0" w:space="0" w:color="auto"/>
          </w:divBdr>
        </w:div>
        <w:div w:id="1706251446">
          <w:marLeft w:val="720"/>
          <w:marRight w:val="0"/>
          <w:marTop w:val="0"/>
          <w:marBottom w:val="0"/>
          <w:divBdr>
            <w:top w:val="none" w:sz="0" w:space="0" w:color="auto"/>
            <w:left w:val="none" w:sz="0" w:space="0" w:color="auto"/>
            <w:bottom w:val="none" w:sz="0" w:space="0" w:color="auto"/>
            <w:right w:val="none" w:sz="0" w:space="0" w:color="auto"/>
          </w:divBdr>
        </w:div>
      </w:divsChild>
    </w:div>
    <w:div w:id="1706251440">
      <w:marLeft w:val="0"/>
      <w:marRight w:val="0"/>
      <w:marTop w:val="0"/>
      <w:marBottom w:val="0"/>
      <w:divBdr>
        <w:top w:val="none" w:sz="0" w:space="0" w:color="auto"/>
        <w:left w:val="none" w:sz="0" w:space="0" w:color="auto"/>
        <w:bottom w:val="none" w:sz="0" w:space="0" w:color="auto"/>
        <w:right w:val="none" w:sz="0" w:space="0" w:color="auto"/>
      </w:divBdr>
      <w:divsChild>
        <w:div w:id="1706251390">
          <w:marLeft w:val="0"/>
          <w:marRight w:val="0"/>
          <w:marTop w:val="0"/>
          <w:marBottom w:val="0"/>
          <w:divBdr>
            <w:top w:val="none" w:sz="0" w:space="0" w:color="auto"/>
            <w:left w:val="none" w:sz="0" w:space="0" w:color="auto"/>
            <w:bottom w:val="none" w:sz="0" w:space="0" w:color="auto"/>
            <w:right w:val="none" w:sz="0" w:space="0" w:color="auto"/>
          </w:divBdr>
          <w:divsChild>
            <w:div w:id="1706251394">
              <w:marLeft w:val="0"/>
              <w:marRight w:val="0"/>
              <w:marTop w:val="0"/>
              <w:marBottom w:val="0"/>
              <w:divBdr>
                <w:top w:val="none" w:sz="0" w:space="0" w:color="auto"/>
                <w:left w:val="none" w:sz="0" w:space="0" w:color="auto"/>
                <w:bottom w:val="none" w:sz="0" w:space="0" w:color="auto"/>
                <w:right w:val="none" w:sz="0" w:space="0" w:color="auto"/>
              </w:divBdr>
              <w:divsChild>
                <w:div w:id="1706251436">
                  <w:marLeft w:val="0"/>
                  <w:marRight w:val="0"/>
                  <w:marTop w:val="0"/>
                  <w:marBottom w:val="0"/>
                  <w:divBdr>
                    <w:top w:val="none" w:sz="0" w:space="0" w:color="auto"/>
                    <w:left w:val="none" w:sz="0" w:space="0" w:color="auto"/>
                    <w:bottom w:val="none" w:sz="0" w:space="0" w:color="auto"/>
                    <w:right w:val="none" w:sz="0" w:space="0" w:color="auto"/>
                  </w:divBdr>
                </w:div>
              </w:divsChild>
            </w:div>
            <w:div w:id="1706251418">
              <w:marLeft w:val="0"/>
              <w:marRight w:val="0"/>
              <w:marTop w:val="0"/>
              <w:marBottom w:val="0"/>
              <w:divBdr>
                <w:top w:val="none" w:sz="0" w:space="0" w:color="auto"/>
                <w:left w:val="none" w:sz="0" w:space="0" w:color="auto"/>
                <w:bottom w:val="none" w:sz="0" w:space="0" w:color="auto"/>
                <w:right w:val="none" w:sz="0" w:space="0" w:color="auto"/>
              </w:divBdr>
              <w:divsChild>
                <w:div w:id="1706251408">
                  <w:marLeft w:val="0"/>
                  <w:marRight w:val="0"/>
                  <w:marTop w:val="0"/>
                  <w:marBottom w:val="0"/>
                  <w:divBdr>
                    <w:top w:val="none" w:sz="0" w:space="0" w:color="auto"/>
                    <w:left w:val="none" w:sz="0" w:space="0" w:color="auto"/>
                    <w:bottom w:val="none" w:sz="0" w:space="0" w:color="auto"/>
                    <w:right w:val="none" w:sz="0" w:space="0" w:color="auto"/>
                  </w:divBdr>
                </w:div>
              </w:divsChild>
            </w:div>
            <w:div w:id="1706251429">
              <w:marLeft w:val="0"/>
              <w:marRight w:val="0"/>
              <w:marTop w:val="0"/>
              <w:marBottom w:val="0"/>
              <w:divBdr>
                <w:top w:val="none" w:sz="0" w:space="0" w:color="auto"/>
                <w:left w:val="none" w:sz="0" w:space="0" w:color="auto"/>
                <w:bottom w:val="none" w:sz="0" w:space="0" w:color="auto"/>
                <w:right w:val="none" w:sz="0" w:space="0" w:color="auto"/>
              </w:divBdr>
              <w:divsChild>
                <w:div w:id="1706251409">
                  <w:marLeft w:val="0"/>
                  <w:marRight w:val="0"/>
                  <w:marTop w:val="0"/>
                  <w:marBottom w:val="0"/>
                  <w:divBdr>
                    <w:top w:val="none" w:sz="0" w:space="0" w:color="auto"/>
                    <w:left w:val="none" w:sz="0" w:space="0" w:color="auto"/>
                    <w:bottom w:val="none" w:sz="0" w:space="0" w:color="auto"/>
                    <w:right w:val="none" w:sz="0" w:space="0" w:color="auto"/>
                  </w:divBdr>
                  <w:divsChild>
                    <w:div w:id="1706251414">
                      <w:marLeft w:val="0"/>
                      <w:marRight w:val="0"/>
                      <w:marTop w:val="0"/>
                      <w:marBottom w:val="0"/>
                      <w:divBdr>
                        <w:top w:val="none" w:sz="0" w:space="0" w:color="auto"/>
                        <w:left w:val="none" w:sz="0" w:space="0" w:color="auto"/>
                        <w:bottom w:val="none" w:sz="0" w:space="0" w:color="auto"/>
                        <w:right w:val="none" w:sz="0" w:space="0" w:color="auto"/>
                      </w:divBdr>
                      <w:divsChild>
                        <w:div w:id="1706251449">
                          <w:marLeft w:val="0"/>
                          <w:marRight w:val="0"/>
                          <w:marTop w:val="0"/>
                          <w:marBottom w:val="0"/>
                          <w:divBdr>
                            <w:top w:val="none" w:sz="0" w:space="0" w:color="auto"/>
                            <w:left w:val="none" w:sz="0" w:space="0" w:color="auto"/>
                            <w:bottom w:val="none" w:sz="0" w:space="0" w:color="auto"/>
                            <w:right w:val="none" w:sz="0" w:space="0" w:color="auto"/>
                          </w:divBdr>
                          <w:divsChild>
                            <w:div w:id="17062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1433">
                      <w:marLeft w:val="0"/>
                      <w:marRight w:val="0"/>
                      <w:marTop w:val="0"/>
                      <w:marBottom w:val="0"/>
                      <w:divBdr>
                        <w:top w:val="none" w:sz="0" w:space="0" w:color="auto"/>
                        <w:left w:val="none" w:sz="0" w:space="0" w:color="auto"/>
                        <w:bottom w:val="none" w:sz="0" w:space="0" w:color="auto"/>
                        <w:right w:val="none" w:sz="0" w:space="0" w:color="auto"/>
                      </w:divBdr>
                      <w:divsChild>
                        <w:div w:id="17062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1428">
                  <w:marLeft w:val="0"/>
                  <w:marRight w:val="0"/>
                  <w:marTop w:val="0"/>
                  <w:marBottom w:val="0"/>
                  <w:divBdr>
                    <w:top w:val="none" w:sz="0" w:space="0" w:color="auto"/>
                    <w:left w:val="none" w:sz="0" w:space="0" w:color="auto"/>
                    <w:bottom w:val="none" w:sz="0" w:space="0" w:color="auto"/>
                    <w:right w:val="none" w:sz="0" w:space="0" w:color="auto"/>
                  </w:divBdr>
                  <w:divsChild>
                    <w:div w:id="17062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1411">
          <w:marLeft w:val="0"/>
          <w:marRight w:val="0"/>
          <w:marTop w:val="0"/>
          <w:marBottom w:val="0"/>
          <w:divBdr>
            <w:top w:val="none" w:sz="0" w:space="0" w:color="auto"/>
            <w:left w:val="none" w:sz="0" w:space="0" w:color="auto"/>
            <w:bottom w:val="none" w:sz="0" w:space="0" w:color="auto"/>
            <w:right w:val="none" w:sz="0" w:space="0" w:color="auto"/>
          </w:divBdr>
          <w:divsChild>
            <w:div w:id="1706251402">
              <w:marLeft w:val="0"/>
              <w:marRight w:val="0"/>
              <w:marTop w:val="0"/>
              <w:marBottom w:val="0"/>
              <w:divBdr>
                <w:top w:val="none" w:sz="0" w:space="0" w:color="auto"/>
                <w:left w:val="none" w:sz="0" w:space="0" w:color="auto"/>
                <w:bottom w:val="none" w:sz="0" w:space="0" w:color="auto"/>
                <w:right w:val="none" w:sz="0" w:space="0" w:color="auto"/>
              </w:divBdr>
            </w:div>
            <w:div w:id="1706251404">
              <w:marLeft w:val="0"/>
              <w:marRight w:val="0"/>
              <w:marTop w:val="0"/>
              <w:marBottom w:val="0"/>
              <w:divBdr>
                <w:top w:val="none" w:sz="0" w:space="0" w:color="auto"/>
                <w:left w:val="none" w:sz="0" w:space="0" w:color="auto"/>
                <w:bottom w:val="none" w:sz="0" w:space="0" w:color="auto"/>
                <w:right w:val="none" w:sz="0" w:space="0" w:color="auto"/>
              </w:divBdr>
            </w:div>
            <w:div w:id="1706251419">
              <w:marLeft w:val="0"/>
              <w:marRight w:val="0"/>
              <w:marTop w:val="0"/>
              <w:marBottom w:val="0"/>
              <w:divBdr>
                <w:top w:val="none" w:sz="0" w:space="0" w:color="auto"/>
                <w:left w:val="none" w:sz="0" w:space="0" w:color="auto"/>
                <w:bottom w:val="none" w:sz="0" w:space="0" w:color="auto"/>
                <w:right w:val="none" w:sz="0" w:space="0" w:color="auto"/>
              </w:divBdr>
            </w:div>
            <w:div w:id="1706251425">
              <w:marLeft w:val="0"/>
              <w:marRight w:val="0"/>
              <w:marTop w:val="0"/>
              <w:marBottom w:val="0"/>
              <w:divBdr>
                <w:top w:val="none" w:sz="0" w:space="0" w:color="auto"/>
                <w:left w:val="none" w:sz="0" w:space="0" w:color="auto"/>
                <w:bottom w:val="none" w:sz="0" w:space="0" w:color="auto"/>
                <w:right w:val="none" w:sz="0" w:space="0" w:color="auto"/>
              </w:divBdr>
            </w:div>
            <w:div w:id="1706251430">
              <w:marLeft w:val="0"/>
              <w:marRight w:val="0"/>
              <w:marTop w:val="0"/>
              <w:marBottom w:val="0"/>
              <w:divBdr>
                <w:top w:val="none" w:sz="0" w:space="0" w:color="auto"/>
                <w:left w:val="none" w:sz="0" w:space="0" w:color="auto"/>
                <w:bottom w:val="none" w:sz="0" w:space="0" w:color="auto"/>
                <w:right w:val="none" w:sz="0" w:space="0" w:color="auto"/>
              </w:divBdr>
            </w:div>
            <w:div w:id="1706251431">
              <w:marLeft w:val="0"/>
              <w:marRight w:val="0"/>
              <w:marTop w:val="0"/>
              <w:marBottom w:val="0"/>
              <w:divBdr>
                <w:top w:val="none" w:sz="0" w:space="0" w:color="auto"/>
                <w:left w:val="none" w:sz="0" w:space="0" w:color="auto"/>
                <w:bottom w:val="none" w:sz="0" w:space="0" w:color="auto"/>
                <w:right w:val="none" w:sz="0" w:space="0" w:color="auto"/>
              </w:divBdr>
            </w:div>
            <w:div w:id="1706251434">
              <w:marLeft w:val="0"/>
              <w:marRight w:val="0"/>
              <w:marTop w:val="0"/>
              <w:marBottom w:val="0"/>
              <w:divBdr>
                <w:top w:val="none" w:sz="0" w:space="0" w:color="auto"/>
                <w:left w:val="none" w:sz="0" w:space="0" w:color="auto"/>
                <w:bottom w:val="none" w:sz="0" w:space="0" w:color="auto"/>
                <w:right w:val="none" w:sz="0" w:space="0" w:color="auto"/>
              </w:divBdr>
            </w:div>
            <w:div w:id="1706251437">
              <w:marLeft w:val="0"/>
              <w:marRight w:val="0"/>
              <w:marTop w:val="0"/>
              <w:marBottom w:val="0"/>
              <w:divBdr>
                <w:top w:val="none" w:sz="0" w:space="0" w:color="auto"/>
                <w:left w:val="none" w:sz="0" w:space="0" w:color="auto"/>
                <w:bottom w:val="none" w:sz="0" w:space="0" w:color="auto"/>
                <w:right w:val="none" w:sz="0" w:space="0" w:color="auto"/>
              </w:divBdr>
            </w:div>
            <w:div w:id="1706251444">
              <w:marLeft w:val="0"/>
              <w:marRight w:val="0"/>
              <w:marTop w:val="0"/>
              <w:marBottom w:val="0"/>
              <w:divBdr>
                <w:top w:val="none" w:sz="0" w:space="0" w:color="auto"/>
                <w:left w:val="none" w:sz="0" w:space="0" w:color="auto"/>
                <w:bottom w:val="none" w:sz="0" w:space="0" w:color="auto"/>
                <w:right w:val="none" w:sz="0" w:space="0" w:color="auto"/>
              </w:divBdr>
            </w:div>
            <w:div w:id="1706251448">
              <w:marLeft w:val="0"/>
              <w:marRight w:val="0"/>
              <w:marTop w:val="0"/>
              <w:marBottom w:val="0"/>
              <w:divBdr>
                <w:top w:val="none" w:sz="0" w:space="0" w:color="auto"/>
                <w:left w:val="none" w:sz="0" w:space="0" w:color="auto"/>
                <w:bottom w:val="none" w:sz="0" w:space="0" w:color="auto"/>
                <w:right w:val="none" w:sz="0" w:space="0" w:color="auto"/>
              </w:divBdr>
            </w:div>
            <w:div w:id="1706251450">
              <w:marLeft w:val="0"/>
              <w:marRight w:val="0"/>
              <w:marTop w:val="0"/>
              <w:marBottom w:val="0"/>
              <w:divBdr>
                <w:top w:val="none" w:sz="0" w:space="0" w:color="auto"/>
                <w:left w:val="none" w:sz="0" w:space="0" w:color="auto"/>
                <w:bottom w:val="none" w:sz="0" w:space="0" w:color="auto"/>
                <w:right w:val="none" w:sz="0" w:space="0" w:color="auto"/>
              </w:divBdr>
            </w:div>
            <w:div w:id="170625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1441">
      <w:marLeft w:val="0"/>
      <w:marRight w:val="0"/>
      <w:marTop w:val="0"/>
      <w:marBottom w:val="0"/>
      <w:divBdr>
        <w:top w:val="none" w:sz="0" w:space="0" w:color="auto"/>
        <w:left w:val="none" w:sz="0" w:space="0" w:color="auto"/>
        <w:bottom w:val="none" w:sz="0" w:space="0" w:color="auto"/>
        <w:right w:val="none" w:sz="0" w:space="0" w:color="auto"/>
      </w:divBdr>
      <w:divsChild>
        <w:div w:id="1706251415">
          <w:marLeft w:val="0"/>
          <w:marRight w:val="0"/>
          <w:marTop w:val="0"/>
          <w:marBottom w:val="0"/>
          <w:divBdr>
            <w:top w:val="none" w:sz="0" w:space="0" w:color="auto"/>
            <w:left w:val="none" w:sz="0" w:space="0" w:color="auto"/>
            <w:bottom w:val="none" w:sz="0" w:space="0" w:color="auto"/>
            <w:right w:val="none" w:sz="0" w:space="0" w:color="auto"/>
          </w:divBdr>
          <w:divsChild>
            <w:div w:id="1706251426">
              <w:marLeft w:val="0"/>
              <w:marRight w:val="0"/>
              <w:marTop w:val="0"/>
              <w:marBottom w:val="0"/>
              <w:divBdr>
                <w:top w:val="none" w:sz="0" w:space="0" w:color="auto"/>
                <w:left w:val="none" w:sz="0" w:space="0" w:color="auto"/>
                <w:bottom w:val="none" w:sz="0" w:space="0" w:color="auto"/>
                <w:right w:val="none" w:sz="0" w:space="0" w:color="auto"/>
              </w:divBdr>
              <w:divsChild>
                <w:div w:id="1706251403">
                  <w:marLeft w:val="0"/>
                  <w:marRight w:val="0"/>
                  <w:marTop w:val="0"/>
                  <w:marBottom w:val="0"/>
                  <w:divBdr>
                    <w:top w:val="none" w:sz="0" w:space="0" w:color="auto"/>
                    <w:left w:val="none" w:sz="0" w:space="0" w:color="auto"/>
                    <w:bottom w:val="none" w:sz="0" w:space="0" w:color="auto"/>
                    <w:right w:val="none" w:sz="0" w:space="0" w:color="auto"/>
                  </w:divBdr>
                  <w:divsChild>
                    <w:div w:id="1706251413">
                      <w:marLeft w:val="0"/>
                      <w:marRight w:val="0"/>
                      <w:marTop w:val="0"/>
                      <w:marBottom w:val="0"/>
                      <w:divBdr>
                        <w:top w:val="none" w:sz="0" w:space="0" w:color="auto"/>
                        <w:left w:val="none" w:sz="0" w:space="0" w:color="auto"/>
                        <w:bottom w:val="none" w:sz="0" w:space="0" w:color="auto"/>
                        <w:right w:val="none" w:sz="0" w:space="0" w:color="auto"/>
                      </w:divBdr>
                      <w:divsChild>
                        <w:div w:id="1706251398">
                          <w:marLeft w:val="0"/>
                          <w:marRight w:val="0"/>
                          <w:marTop w:val="0"/>
                          <w:marBottom w:val="0"/>
                          <w:divBdr>
                            <w:top w:val="none" w:sz="0" w:space="0" w:color="auto"/>
                            <w:left w:val="none" w:sz="0" w:space="0" w:color="auto"/>
                            <w:bottom w:val="none" w:sz="0" w:space="0" w:color="auto"/>
                            <w:right w:val="none" w:sz="0" w:space="0" w:color="auto"/>
                          </w:divBdr>
                          <w:divsChild>
                            <w:div w:id="1706251421">
                              <w:marLeft w:val="0"/>
                              <w:marRight w:val="0"/>
                              <w:marTop w:val="0"/>
                              <w:marBottom w:val="0"/>
                              <w:divBdr>
                                <w:top w:val="none" w:sz="0" w:space="0" w:color="auto"/>
                                <w:left w:val="none" w:sz="0" w:space="0" w:color="auto"/>
                                <w:bottom w:val="none" w:sz="0" w:space="0" w:color="auto"/>
                                <w:right w:val="none" w:sz="0" w:space="0" w:color="auto"/>
                              </w:divBdr>
                              <w:divsChild>
                                <w:div w:id="1706251438">
                                  <w:marLeft w:val="0"/>
                                  <w:marRight w:val="0"/>
                                  <w:marTop w:val="0"/>
                                  <w:marBottom w:val="0"/>
                                  <w:divBdr>
                                    <w:top w:val="none" w:sz="0" w:space="0" w:color="auto"/>
                                    <w:left w:val="none" w:sz="0" w:space="0" w:color="auto"/>
                                    <w:bottom w:val="none" w:sz="0" w:space="0" w:color="auto"/>
                                    <w:right w:val="none" w:sz="0" w:space="0" w:color="auto"/>
                                  </w:divBdr>
                                  <w:divsChild>
                                    <w:div w:id="1706251427">
                                      <w:marLeft w:val="0"/>
                                      <w:marRight w:val="0"/>
                                      <w:marTop w:val="0"/>
                                      <w:marBottom w:val="0"/>
                                      <w:divBdr>
                                        <w:top w:val="none" w:sz="0" w:space="0" w:color="auto"/>
                                        <w:left w:val="none" w:sz="0" w:space="0" w:color="auto"/>
                                        <w:bottom w:val="none" w:sz="0" w:space="0" w:color="auto"/>
                                        <w:right w:val="none" w:sz="0" w:space="0" w:color="auto"/>
                                      </w:divBdr>
                                      <w:divsChild>
                                        <w:div w:id="1706251393">
                                          <w:marLeft w:val="0"/>
                                          <w:marRight w:val="0"/>
                                          <w:marTop w:val="0"/>
                                          <w:marBottom w:val="0"/>
                                          <w:divBdr>
                                            <w:top w:val="none" w:sz="0" w:space="0" w:color="auto"/>
                                            <w:left w:val="none" w:sz="0" w:space="0" w:color="auto"/>
                                            <w:bottom w:val="none" w:sz="0" w:space="0" w:color="auto"/>
                                            <w:right w:val="none" w:sz="0" w:space="0" w:color="auto"/>
                                          </w:divBdr>
                                          <w:divsChild>
                                            <w:div w:id="1706251407">
                                              <w:marLeft w:val="0"/>
                                              <w:marRight w:val="0"/>
                                              <w:marTop w:val="0"/>
                                              <w:marBottom w:val="0"/>
                                              <w:divBdr>
                                                <w:top w:val="none" w:sz="0" w:space="0" w:color="auto"/>
                                                <w:left w:val="none" w:sz="0" w:space="0" w:color="auto"/>
                                                <w:bottom w:val="none" w:sz="0" w:space="0" w:color="auto"/>
                                                <w:right w:val="none" w:sz="0" w:space="0" w:color="auto"/>
                                              </w:divBdr>
                                            </w:div>
                                            <w:div w:id="17062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251432">
          <w:marLeft w:val="0"/>
          <w:marRight w:val="0"/>
          <w:marTop w:val="0"/>
          <w:marBottom w:val="0"/>
          <w:divBdr>
            <w:top w:val="none" w:sz="0" w:space="0" w:color="auto"/>
            <w:left w:val="none" w:sz="0" w:space="0" w:color="auto"/>
            <w:bottom w:val="none" w:sz="0" w:space="0" w:color="auto"/>
            <w:right w:val="none" w:sz="0" w:space="0" w:color="auto"/>
          </w:divBdr>
        </w:div>
      </w:divsChild>
    </w:div>
    <w:div w:id="170625144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links.mp2200.com/click/47561/25243921/c4960b9f89a2cbb0638714d7079c01a3608483a7/63e5253c5107ec50e760b6249c585fddc54e198e" TargetMode="External"/><Relationship Id="rId18" Type="http://schemas.openxmlformats.org/officeDocument/2006/relationships/hyperlink" Target="http://hop.clickbank.net/" TargetMode="External"/><Relationship Id="rId26" Type="http://schemas.openxmlformats.org/officeDocument/2006/relationships/hyperlink" Target="http://www.femalefatlossoverforty.com/blog/wp-content/uploads/fflo-inner-circle-prdt-grp1.png" TargetMode="External"/><Relationship Id="rId39" Type="http://schemas.openxmlformats.org/officeDocument/2006/relationships/hyperlink" Target="http://hop.clickbank.net/"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hop.clickbank.net/" TargetMode="External"/><Relationship Id="rId47" Type="http://schemas.openxmlformats.org/officeDocument/2006/relationships/hyperlink" Target="http://hop.clickbank.net/" TargetMode="External"/><Relationship Id="rId50" Type="http://schemas.openxmlformats.org/officeDocument/2006/relationships/hyperlink" Target="http://challengeworkouts.com/?p=8039" TargetMode="External"/><Relationship Id="rId7" Type="http://schemas.openxmlformats.org/officeDocument/2006/relationships/hyperlink" Target="http://www.on2url.com/lnk?PeA84YiFKU0%3D" TargetMode="External"/><Relationship Id="rId12" Type="http://schemas.openxmlformats.org/officeDocument/2006/relationships/hyperlink" Target="http://links.mp2200.com/click/47561/25243921/c4960b9f89a2cbb0638714d7079c01a3608483a7/63e5253c5107ec50e760b6249c585fddc54e198e"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hyperlink" Target="http://www.femalefatlossoverforty.com/blog/wp-content/uploads/squat-jump-a-b.png" TargetMode="External"/><Relationship Id="rId38" Type="http://schemas.openxmlformats.org/officeDocument/2006/relationships/hyperlink" Target="http://www.femalefatlossoverforty.com/blog/wp-content/uploads/incline-push-up-2-.jpg" TargetMode="External"/><Relationship Id="rId46" Type="http://schemas.openxmlformats.org/officeDocument/2006/relationships/hyperlink" Target="http://www.femalefatlossoverforty.com/blog/wp-content/uploads/fflo-product-grp.png" TargetMode="External"/><Relationship Id="rId2" Type="http://schemas.openxmlformats.org/officeDocument/2006/relationships/styles" Target="styles.xml"/><Relationship Id="rId16" Type="http://schemas.openxmlformats.org/officeDocument/2006/relationships/hyperlink" Target="http://garagewar.fatloss40.hop.Clickbank.net/?tid=may28" TargetMode="External"/><Relationship Id="rId20" Type="http://schemas.openxmlformats.org/officeDocument/2006/relationships/hyperlink" Target="http://www.femalefatlossoverforty.com/blog/wp-content/uploads/switch-lunge-A.png" TargetMode="External"/><Relationship Id="rId29" Type="http://schemas.openxmlformats.org/officeDocument/2006/relationships/hyperlink" Target="http://www.femalefatlossoverforty.com/blog/wp-content/uploads/fflo-inner-circle-prdt-grp1.png" TargetMode="External"/><Relationship Id="rId41" Type="http://schemas.openxmlformats.org/officeDocument/2006/relationships/hyperlink" Target="http://1ruckus.fatloss40.hop.Clickbank.net" TargetMode="External"/><Relationship Id="rId1" Type="http://schemas.openxmlformats.org/officeDocument/2006/relationships/numbering" Target="numbering.xml"/><Relationship Id="rId6" Type="http://schemas.openxmlformats.org/officeDocument/2006/relationships/hyperlink" Target="http://www.on2url.com/lnk?POA84YiFKU0%3D" TargetMode="External"/><Relationship Id="rId11" Type="http://schemas.openxmlformats.org/officeDocument/2006/relationships/hyperlink" Target="http://links.mp2200.com/click/47561/25243921/c4960b9f89a2cbb0638714d7079c01a3608483a7/63e5253c5107ec50e760b6249c585fddc54e198e" TargetMode="External"/><Relationship Id="rId24" Type="http://schemas.openxmlformats.org/officeDocument/2006/relationships/hyperlink" Target="http://www.femalefatlossoverforty.com/blog/wp-content/uploads/WOM-COVER-PIC-FINAL.pdf" TargetMode="External"/><Relationship Id="rId32" Type="http://schemas.openxmlformats.org/officeDocument/2006/relationships/image" Target="media/image6.png"/><Relationship Id="rId37" Type="http://schemas.openxmlformats.org/officeDocument/2006/relationships/image" Target="media/image9.jpeg"/><Relationship Id="rId40" Type="http://schemas.openxmlformats.org/officeDocument/2006/relationships/hyperlink" Target="http://hop.clickbank.net/"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hyperlink" Target="http://www.on2url.com/lnk?O+A84YiFKU0%3D" TargetMode="External"/><Relationship Id="rId15" Type="http://schemas.openxmlformats.org/officeDocument/2006/relationships/hyperlink" Target="http://garagewar.fatloss40.hop.Clickbank.net/?tid=may28" TargetMode="External"/><Relationship Id="rId23" Type="http://schemas.openxmlformats.org/officeDocument/2006/relationships/image" Target="media/image4.emf"/><Relationship Id="rId28" Type="http://schemas.openxmlformats.org/officeDocument/2006/relationships/hyperlink" Target="http://www.femalefatlossoverforty.com/blog/wp-content/uploads/WOM-COVER-PIC-FINAL.pdf" TargetMode="External"/><Relationship Id="rId36" Type="http://schemas.openxmlformats.org/officeDocument/2006/relationships/hyperlink" Target="http://www.femalefatlossoverforty.com/blog/wp-content/uploads/box-jump-a-b.png" TargetMode="External"/><Relationship Id="rId49" Type="http://schemas.openxmlformats.org/officeDocument/2006/relationships/hyperlink" Target="http://hop.clickbank.net/" TargetMode="External"/><Relationship Id="rId10" Type="http://schemas.openxmlformats.org/officeDocument/2006/relationships/hyperlink" Target="http://cbathletic.fatloss40.hop.clickbank.net/" TargetMode="External"/><Relationship Id="rId19" Type="http://schemas.openxmlformats.org/officeDocument/2006/relationships/image" Target="media/image2.png"/><Relationship Id="rId31" Type="http://schemas.openxmlformats.org/officeDocument/2006/relationships/hyperlink" Target="http://youtu.be/FryhYTxTdXE" TargetMode="External"/><Relationship Id="rId44" Type="http://schemas.openxmlformats.org/officeDocument/2006/relationships/hyperlink" Target="http://www.femalefatlossoverforty.com/blog/wp-content/uploads/Fitness012.j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bathletic.fatloss40.hop.clickbank.net/" TargetMode="External"/><Relationship Id="rId14" Type="http://schemas.openxmlformats.org/officeDocument/2006/relationships/hyperlink" Target="http://garagewar.fatloss40.hop.Clickbank.net/?tid=may28" TargetMode="External"/><Relationship Id="rId22" Type="http://schemas.openxmlformats.org/officeDocument/2006/relationships/hyperlink" Target="http://www.femalefatlossoverforty.com/blog/wp-content/uploads/stick-up-a-b.png" TargetMode="External"/><Relationship Id="rId27" Type="http://schemas.openxmlformats.org/officeDocument/2006/relationships/hyperlink" Target="http://hop.clickbank.net/" TargetMode="External"/><Relationship Id="rId30" Type="http://schemas.openxmlformats.org/officeDocument/2006/relationships/hyperlink" Target="http://hop.clickbank.net/" TargetMode="External"/><Relationship Id="rId35" Type="http://schemas.openxmlformats.org/officeDocument/2006/relationships/image" Target="media/image8.png"/><Relationship Id="rId43" Type="http://schemas.openxmlformats.org/officeDocument/2006/relationships/image" Target="media/image10.jpeg"/><Relationship Id="rId48" Type="http://schemas.openxmlformats.org/officeDocument/2006/relationships/hyperlink" Target="http://fatloss40.1ruckus.hop.clickbank.net/?id=cfl" TargetMode="External"/><Relationship Id="rId8" Type="http://schemas.openxmlformats.org/officeDocument/2006/relationships/hyperlink" Target="http://www.on2url.com/lnk?PuA84YiFKU0%3D" TargetMode="External"/><Relationship Id="rId51" Type="http://schemas.openxmlformats.org/officeDocument/2006/relationships/hyperlink" Target="http://www.femalefatlossoverforty.com/blog/wp-content/uploads/fflo-product-grp.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1075</TotalTime>
  <Pages>25</Pages>
  <Words>5471</Words>
  <Characters>31190</Characters>
  <Application>Microsoft Office Outlook</Application>
  <DocSecurity>0</DocSecurity>
  <Lines>0</Lines>
  <Paragraphs>0</Paragraphs>
  <ScaleCrop>false</ScaleCrop>
  <Company>Kaminski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FEMALE FAT LOSS OVER 40 </dc:title>
  <dc:subject/>
  <dc:creator>Shawna Kaminski</dc:creator>
  <cp:keywords/>
  <dc:description/>
  <cp:lastModifiedBy>KellyS</cp:lastModifiedBy>
  <cp:revision>2</cp:revision>
  <dcterms:created xsi:type="dcterms:W3CDTF">2014-07-04T20:17:00Z</dcterms:created>
  <dcterms:modified xsi:type="dcterms:W3CDTF">2014-07-04T20:17:00Z</dcterms:modified>
</cp:coreProperties>
</file>